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a6"/>
        <w:tblW w:w="0" w:type="auto"/>
        <w:tblLook w:val="04A0" w:firstRow="1" w:lastRow="0" w:firstColumn="1" w:lastColumn="0" w:noHBand="0" w:noVBand="1"/>
      </w:tblPr>
      <w:tblGrid>
        <w:gridCol w:w="8912"/>
      </w:tblGrid>
      <w:tr w:rsidR="001A08A5" w:rsidRPr="003311C5" w14:paraId="47AC827E" w14:textId="77777777" w:rsidTr="001A08A5">
        <w:tc>
          <w:tcPr>
            <w:tcW w:w="10188" w:type="dxa"/>
          </w:tcPr>
          <w:p w14:paraId="5F37306D" w14:textId="77777777" w:rsidR="00CB6A72" w:rsidRPr="00CB6A72" w:rsidRDefault="00CB6A72" w:rsidP="002B3EA2">
            <w:pPr>
              <w:shd w:val="clear" w:color="auto" w:fill="FFFFFF"/>
              <w:jc w:val="center"/>
              <w:rPr>
                <w:rFonts w:ascii="Times New Roman" w:hAnsi="Times New Roman" w:cs="Times New Roman"/>
                <w:b/>
                <w:i/>
                <w:color w:val="000000" w:themeColor="text1"/>
                <w:lang w:val="el-GR"/>
              </w:rPr>
            </w:pPr>
            <w:r w:rsidRPr="00CB6A72">
              <w:rPr>
                <w:rFonts w:ascii="Times New Roman" w:hAnsi="Times New Roman" w:cs="Times New Roman"/>
                <w:b/>
                <w:i/>
                <w:color w:val="000000" w:themeColor="text1"/>
                <w:lang w:val="el-GR"/>
              </w:rPr>
              <w:t xml:space="preserve">Εργαλείο </w:t>
            </w:r>
            <w:proofErr w:type="spellStart"/>
            <w:r w:rsidRPr="00CB6A72">
              <w:rPr>
                <w:rFonts w:ascii="Times New Roman" w:hAnsi="Times New Roman" w:cs="Times New Roman"/>
                <w:b/>
                <w:i/>
                <w:color w:val="000000" w:themeColor="text1"/>
                <w:lang w:val="el-GR"/>
              </w:rPr>
              <w:t>αναστοχασμού</w:t>
            </w:r>
            <w:proofErr w:type="spellEnd"/>
            <w:r w:rsidRPr="00CB6A72">
              <w:rPr>
                <w:rFonts w:ascii="Times New Roman" w:hAnsi="Times New Roman" w:cs="Times New Roman"/>
                <w:b/>
                <w:i/>
                <w:color w:val="000000" w:themeColor="text1"/>
                <w:lang w:val="el-GR"/>
              </w:rPr>
              <w:t xml:space="preserve"> των εκπαιδευτικών </w:t>
            </w:r>
          </w:p>
          <w:p w14:paraId="3AB1246C" w14:textId="77777777" w:rsidR="00EC12CA" w:rsidRDefault="00A15475" w:rsidP="00CB6A72">
            <w:pPr>
              <w:shd w:val="clear" w:color="auto" w:fill="FFFFFF"/>
              <w:jc w:val="center"/>
              <w:rPr>
                <w:rFonts w:ascii="Times New Roman" w:eastAsiaTheme="minorHAnsi" w:hAnsi="Times New Roman" w:cs="Times New Roman"/>
                <w:b/>
                <w:i/>
                <w:color w:val="000000" w:themeColor="text1"/>
                <w:lang w:val="el-GR"/>
              </w:rPr>
            </w:pPr>
            <w:r w:rsidRPr="002B3EA2">
              <w:rPr>
                <w:rFonts w:ascii="Times New Roman" w:eastAsiaTheme="minorHAnsi" w:hAnsi="Times New Roman" w:cs="Times New Roman"/>
                <w:b/>
                <w:i/>
                <w:color w:val="000000" w:themeColor="text1"/>
                <w:lang w:val="el-GR"/>
              </w:rPr>
              <w:t>για την επιλογή υλικών στο μαθησιακό περιβάλλον του νηπιαγωγείου</w:t>
            </w:r>
          </w:p>
          <w:p w14:paraId="7305FC49" w14:textId="593EA96E" w:rsidR="00CB6A72" w:rsidRPr="00CB6A72" w:rsidRDefault="00CB6A72" w:rsidP="00CB6A72">
            <w:pPr>
              <w:shd w:val="clear" w:color="auto" w:fill="FFFFFF"/>
              <w:jc w:val="center"/>
              <w:rPr>
                <w:rFonts w:ascii="Times New Roman" w:eastAsiaTheme="minorHAnsi" w:hAnsi="Times New Roman" w:cs="Times New Roman"/>
                <w:b/>
                <w:i/>
                <w:color w:val="000000" w:themeColor="text1"/>
                <w:lang w:val="el-GR"/>
              </w:rPr>
            </w:pPr>
          </w:p>
        </w:tc>
      </w:tr>
      <w:tr w:rsidR="001D2DD8" w:rsidRPr="003311C5" w14:paraId="066503EC" w14:textId="77777777" w:rsidTr="001A08A5">
        <w:tc>
          <w:tcPr>
            <w:tcW w:w="10188" w:type="dxa"/>
          </w:tcPr>
          <w:p w14:paraId="6B10DB8D" w14:textId="7B6CCA77" w:rsidR="001D2DD8" w:rsidRDefault="001D2DD8" w:rsidP="001D2DD8">
            <w:pPr>
              <w:jc w:val="both"/>
              <w:rPr>
                <w:lang w:val="el-GR"/>
              </w:rPr>
            </w:pPr>
            <w:r>
              <w:rPr>
                <w:lang w:val="el-GR"/>
              </w:rPr>
              <w:t xml:space="preserve">Στόχος του </w:t>
            </w:r>
            <w:proofErr w:type="spellStart"/>
            <w:r>
              <w:rPr>
                <w:lang w:val="el-GR"/>
              </w:rPr>
              <w:t>αναστοχαστικού</w:t>
            </w:r>
            <w:proofErr w:type="spellEnd"/>
            <w:r>
              <w:rPr>
                <w:lang w:val="el-GR"/>
              </w:rPr>
              <w:t xml:space="preserve"> εργαλείου που αφορά στην επιλογή υλικών που αξιοποιούμε στο μαθησιακό περιβάλλον του νηπιαγωγείου είναι ο εντοπισμός των μαθησιακών ευκαιριών που προσφέρουν κατά την αλληλεπίδραση των παιδιών με αυτά ή αντίστοιχα των περιορισμών που θέτουν στην ενεργό συμμετοχή των παιδιών κατά την μαθησιακή διαδικασία. Για την καλύτερη επεξεργασία του εργαλείου καλείστε πρώτα να μελετήσετε την παρουσίαση που υπάρχει στο εκπαιδευτικό υλικό «Η συμμετοχή των παιδιών σε διαδικασίες μάθησης</w:t>
            </w:r>
            <w:r w:rsidR="000169AD">
              <w:rPr>
                <w:lang w:val="el-GR"/>
              </w:rPr>
              <w:t xml:space="preserve"> ΙΙΙ</w:t>
            </w:r>
            <w:r>
              <w:rPr>
                <w:lang w:val="el-GR"/>
              </w:rPr>
              <w:t>».</w:t>
            </w:r>
          </w:p>
          <w:p w14:paraId="00C39B00" w14:textId="77777777" w:rsidR="001D2DD8" w:rsidRDefault="001D2DD8" w:rsidP="001D2DD8">
            <w:pPr>
              <w:spacing w:before="240"/>
              <w:rPr>
                <w:lang w:val="el-GR"/>
              </w:rPr>
            </w:pPr>
            <w:r>
              <w:rPr>
                <w:lang w:val="el-GR"/>
              </w:rPr>
              <w:t>Στις φωτογραφίες που ακολουθούν μπορείτε να δείτε προσεκτικά τα υλικά που απεικονίζονται σε αυτές και να αριθμήσετε δίπλα σε κάθε φωτογραφία  τι εντοπίζετε ότι ισχύει σε σχέση με τα παρακάτω:</w:t>
            </w:r>
          </w:p>
          <w:p w14:paraId="6B1DFC54" w14:textId="77777777" w:rsidR="001D2DD8" w:rsidRPr="00F7665F" w:rsidRDefault="001D2DD8" w:rsidP="001D2DD8">
            <w:pPr>
              <w:pStyle w:val="a7"/>
              <w:numPr>
                <w:ilvl w:val="0"/>
                <w:numId w:val="5"/>
              </w:numPr>
              <w:spacing w:before="240"/>
              <w:rPr>
                <w:lang w:val="el-GR"/>
              </w:rPr>
            </w:pPr>
            <w:r w:rsidRPr="00F7665F">
              <w:rPr>
                <w:lang w:val="el-GR"/>
              </w:rPr>
              <w:t>Υλικό που καθοδηγεί το παιδί σε συγκεκριμένους τρόπους χειρισμού</w:t>
            </w:r>
          </w:p>
          <w:p w14:paraId="78661E98" w14:textId="77777777" w:rsidR="001D2DD8" w:rsidRPr="00F7665F" w:rsidRDefault="001D2DD8" w:rsidP="001D2DD8">
            <w:pPr>
              <w:pStyle w:val="a7"/>
              <w:numPr>
                <w:ilvl w:val="0"/>
                <w:numId w:val="5"/>
              </w:numPr>
              <w:spacing w:before="240"/>
              <w:rPr>
                <w:lang w:val="el-GR"/>
              </w:rPr>
            </w:pPr>
            <w:r w:rsidRPr="00F7665F">
              <w:rPr>
                <w:lang w:val="el-GR"/>
              </w:rPr>
              <w:t>Υλικό που επιτρέπει στο παιδί πολλαπλούς χειρισμούς</w:t>
            </w:r>
          </w:p>
          <w:p w14:paraId="00B0B12C" w14:textId="77777777" w:rsidR="001D2DD8" w:rsidRPr="00F7665F" w:rsidRDefault="001D2DD8" w:rsidP="001D2DD8">
            <w:pPr>
              <w:pStyle w:val="a7"/>
              <w:numPr>
                <w:ilvl w:val="0"/>
                <w:numId w:val="5"/>
              </w:numPr>
              <w:spacing w:before="240"/>
              <w:rPr>
                <w:lang w:val="el-GR"/>
              </w:rPr>
            </w:pPr>
            <w:r w:rsidRPr="00F7665F">
              <w:rPr>
                <w:lang w:val="el-GR"/>
              </w:rPr>
              <w:t>Υλικό που οργανώνεται από το πιο απλό στο πιο σύνθετο</w:t>
            </w:r>
          </w:p>
          <w:p w14:paraId="15899385" w14:textId="77777777" w:rsidR="001D2DD8" w:rsidRPr="00F7665F" w:rsidRDefault="001D2DD8" w:rsidP="001D2DD8">
            <w:pPr>
              <w:pStyle w:val="a7"/>
              <w:numPr>
                <w:ilvl w:val="0"/>
                <w:numId w:val="5"/>
              </w:numPr>
              <w:spacing w:before="240"/>
              <w:rPr>
                <w:lang w:val="el-GR"/>
              </w:rPr>
            </w:pPr>
            <w:r w:rsidRPr="00F7665F">
              <w:rPr>
                <w:lang w:val="el-GR"/>
              </w:rPr>
              <w:t>Υλικό που προβάλει συγκεκριμένα πρότυπα συμπεριφοράς</w:t>
            </w:r>
          </w:p>
          <w:p w14:paraId="59ED0113" w14:textId="77777777" w:rsidR="001D2DD8" w:rsidRPr="00F7665F" w:rsidRDefault="001D2DD8" w:rsidP="001D2DD8">
            <w:pPr>
              <w:pStyle w:val="a7"/>
              <w:numPr>
                <w:ilvl w:val="0"/>
                <w:numId w:val="5"/>
              </w:numPr>
              <w:spacing w:before="240"/>
              <w:rPr>
                <w:lang w:val="el-GR"/>
              </w:rPr>
            </w:pPr>
            <w:r w:rsidRPr="00F7665F">
              <w:rPr>
                <w:lang w:val="el-GR"/>
              </w:rPr>
              <w:t>Υλικό που αποτελείται από πραγματικά αντικείμενα</w:t>
            </w:r>
          </w:p>
          <w:p w14:paraId="744F1E3D" w14:textId="77777777" w:rsidR="001D2DD8" w:rsidRPr="00F7665F" w:rsidRDefault="001D2DD8" w:rsidP="001D2DD8">
            <w:pPr>
              <w:pStyle w:val="a7"/>
              <w:numPr>
                <w:ilvl w:val="0"/>
                <w:numId w:val="5"/>
              </w:numPr>
              <w:spacing w:before="240"/>
              <w:rPr>
                <w:lang w:val="el-GR"/>
              </w:rPr>
            </w:pPr>
            <w:r w:rsidRPr="00F7665F">
              <w:rPr>
                <w:lang w:val="el-GR"/>
              </w:rPr>
              <w:t>Υλικό που ενθαρρύνει την ελεύθερη έκφραση</w:t>
            </w:r>
          </w:p>
          <w:p w14:paraId="1A47F4B6" w14:textId="77777777" w:rsidR="001D2DD8" w:rsidRPr="00F7665F" w:rsidRDefault="001D2DD8" w:rsidP="001D2DD8">
            <w:pPr>
              <w:pStyle w:val="a7"/>
              <w:numPr>
                <w:ilvl w:val="0"/>
                <w:numId w:val="5"/>
              </w:numPr>
              <w:spacing w:before="240"/>
              <w:rPr>
                <w:lang w:val="el-GR"/>
              </w:rPr>
            </w:pPr>
            <w:r w:rsidRPr="00F7665F">
              <w:rPr>
                <w:lang w:val="el-GR"/>
              </w:rPr>
              <w:t xml:space="preserve">Υλικό που </w:t>
            </w:r>
            <w:r>
              <w:rPr>
                <w:lang w:val="el-GR"/>
              </w:rPr>
              <w:t>προορίζεται για να ενεργοποιήσει</w:t>
            </w:r>
            <w:r w:rsidRPr="00F7665F">
              <w:rPr>
                <w:lang w:val="el-GR"/>
              </w:rPr>
              <w:t xml:space="preserve"> τους εγκεφαλικούς νευρώνες</w:t>
            </w:r>
          </w:p>
          <w:p w14:paraId="2C9D4A45" w14:textId="77777777" w:rsidR="001D2DD8" w:rsidRDefault="001D2DD8" w:rsidP="00E7215C">
            <w:pPr>
              <w:pStyle w:val="a7"/>
              <w:numPr>
                <w:ilvl w:val="0"/>
                <w:numId w:val="5"/>
              </w:numPr>
              <w:spacing w:before="240"/>
              <w:rPr>
                <w:lang w:val="el-GR"/>
              </w:rPr>
            </w:pPr>
            <w:r w:rsidRPr="00F7665F">
              <w:rPr>
                <w:lang w:val="el-GR"/>
              </w:rPr>
              <w:t>Υλικό που παρουσιάζει διαφορετικ</w:t>
            </w:r>
            <w:r>
              <w:rPr>
                <w:lang w:val="el-GR"/>
              </w:rPr>
              <w:t>ούς τρόπους ζωής και αντιλήψεις</w:t>
            </w:r>
          </w:p>
          <w:p w14:paraId="359A9579" w14:textId="34CAA6AF" w:rsidR="00EC12CA" w:rsidRPr="00EC12CA" w:rsidRDefault="00EC12CA" w:rsidP="00EC12CA">
            <w:pPr>
              <w:pStyle w:val="a7"/>
              <w:spacing w:before="240"/>
              <w:rPr>
                <w:lang w:val="el-GR"/>
              </w:rPr>
            </w:pPr>
          </w:p>
        </w:tc>
      </w:tr>
      <w:tr w:rsidR="001A08A5" w:rsidRPr="00DD2432" w14:paraId="4A8BE8B5" w14:textId="77777777" w:rsidTr="001A08A5">
        <w:tc>
          <w:tcPr>
            <w:tcW w:w="10188" w:type="dxa"/>
          </w:tcPr>
          <w:p w14:paraId="4016ECEC" w14:textId="47E3A533" w:rsidR="001A08A5" w:rsidRPr="004C1A98" w:rsidRDefault="004D568A" w:rsidP="00E7215C">
            <w:pPr>
              <w:spacing w:before="240"/>
            </w:pPr>
            <w:r>
              <w:rPr>
                <w:lang w:val="el-GR"/>
              </w:rPr>
              <w:t xml:space="preserve">Εικόνα Α </w:t>
            </w:r>
            <w:r w:rsidR="00E267D1">
              <w:rPr>
                <w:noProof/>
                <w:lang w:val="el-GR"/>
              </w:rPr>
              <w:drawing>
                <wp:inline distT="0" distB="0" distL="0" distR="0" wp14:anchorId="1C40053A" wp14:editId="5B45EE51">
                  <wp:extent cx="3879850" cy="2591638"/>
                  <wp:effectExtent l="0" t="0" r="6350" b="0"/>
                  <wp:docPr id="18" name="Εικόνα 18" descr="Παιδι που μεταφέρει το κουνελάκι του όπως η γυναίκες το μωρό τους&#10;&#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Εικόνα 13" descr="Παιδι που μεταφέρει το κουνελάκι του όπως η γυναίκες το μωρό τους&#10;&#10;&#10;Περιγραφή που δημιουργήθηκε αυτόματα"/>
                          <pic:cNvPicPr/>
                        </pic:nvPicPr>
                        <pic:blipFill>
                          <a:blip r:embed="rId8"/>
                          <a:stretch>
                            <a:fillRect/>
                          </a:stretch>
                        </pic:blipFill>
                        <pic:spPr>
                          <a:xfrm>
                            <a:off x="0" y="0"/>
                            <a:ext cx="3881129" cy="2592492"/>
                          </a:xfrm>
                          <a:prstGeom prst="rect">
                            <a:avLst/>
                          </a:prstGeom>
                        </pic:spPr>
                      </pic:pic>
                    </a:graphicData>
                  </a:graphic>
                </wp:inline>
              </w:drawing>
            </w:r>
            <w:r w:rsidR="00A25A70" w:rsidRPr="00CB4DAC">
              <w:rPr>
                <w:lang w:val="el-GR"/>
              </w:rPr>
              <w:t xml:space="preserve"> </w:t>
            </w:r>
            <w:r w:rsidR="00A25A70" w:rsidRPr="00CB4DAC">
              <w:rPr>
                <w:lang w:val="el-GR"/>
              </w:rPr>
              <w:fldChar w:fldCharType="begin"/>
            </w:r>
            <w:r w:rsidR="00145DB8" w:rsidRPr="00CB4DAC">
              <w:rPr>
                <w:lang w:val="el-GR"/>
              </w:rPr>
              <w:instrText xml:space="preserve"> ADDIN ZOTERO_ITEM CSL_CITATION {"citationID":"8Pi2lfGc","properties":{"formattedCitation":"(Bergeijk-Kwant, 2019)","plainCitation":"(Bergeijk-Kwant, 2019)","noteIndex":0},"citationItems":[{"id":2403,"uris":["http://zotero.org/users/2213419/items/MK2CX9PU"],"itemData":{"id":2403,"type":"graphic","archive":"Own work","source":"Wikimedia Commons","title":"Couldn't hold my laugh when I saw this young girl coming home from school with 'her baby' on her back.Igbo:  Enweghị m ike ijide onwe m mgbe m hụrụ nwa agbọghọ a ka ọ si ụlọ akwụkwọ na-alọta 'nwa ya' n'azụ ya","title-short":"English","URL":"https://commons.wikimedia.org/wiki/File:Big_is_beautiful.jpg","author":[{"family":"Bergeijk-Kwant","given":"Ewien","dropping-particle":"van"}],"accessed":{"date-parts":[["2023",3,29]]},"issued":{"date-parts":[["2019",1,14]]}}}],"schema":"https://github.com/citation-style-language/schema/raw/master/csl-citation.json"} </w:instrText>
            </w:r>
            <w:r w:rsidR="00A25A70" w:rsidRPr="00CB4DAC">
              <w:rPr>
                <w:lang w:val="el-GR"/>
              </w:rPr>
              <w:fldChar w:fldCharType="separate"/>
            </w:r>
            <w:r w:rsidR="00A25A70" w:rsidRPr="00CB4DAC">
              <w:rPr>
                <w:rFonts w:ascii="Cambria" w:hAnsi="Cambria"/>
              </w:rPr>
              <w:t>(Bergeijk-Kwant, 2019)</w:t>
            </w:r>
            <w:r w:rsidR="00A25A70" w:rsidRPr="00CB4DAC">
              <w:rPr>
                <w:lang w:val="el-GR"/>
              </w:rPr>
              <w:fldChar w:fldCharType="end"/>
            </w:r>
          </w:p>
        </w:tc>
      </w:tr>
      <w:tr w:rsidR="001A08A5" w:rsidRPr="00DD2432" w14:paraId="54555825" w14:textId="77777777" w:rsidTr="001A08A5">
        <w:tc>
          <w:tcPr>
            <w:tcW w:w="10188" w:type="dxa"/>
          </w:tcPr>
          <w:p w14:paraId="746B52D3" w14:textId="099140CD" w:rsidR="001A08A5" w:rsidRPr="001E5446" w:rsidRDefault="00937939" w:rsidP="00E7215C">
            <w:pPr>
              <w:spacing w:before="240"/>
              <w:rPr>
                <w:lang w:val="el-GR"/>
              </w:rPr>
            </w:pPr>
            <w:r>
              <w:rPr>
                <w:lang w:val="el-GR"/>
              </w:rPr>
              <w:lastRenderedPageBreak/>
              <w:t xml:space="preserve">Εικόνα Β  </w:t>
            </w:r>
            <w:r w:rsidR="004C1A98">
              <w:rPr>
                <w:noProof/>
                <w:lang w:val="el-GR"/>
              </w:rPr>
              <w:drawing>
                <wp:inline distT="0" distB="0" distL="0" distR="0" wp14:anchorId="1687960E" wp14:editId="0EF0DDF0">
                  <wp:extent cx="4037965" cy="2270760"/>
                  <wp:effectExtent l="0" t="0" r="635" b="0"/>
                  <wp:docPr id="5" name="Εικόνα 5" descr="Εικόνα που περιέχει κείμενο&#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Εικόνα 5" descr="Εικόνα που περιέχει κείμενο&#10;&#10;Περιγραφή που δημιουργήθηκε αυτόματα"/>
                          <pic:cNvPicPr/>
                        </pic:nvPicPr>
                        <pic:blipFill>
                          <a:blip r:embed="rId9"/>
                          <a:stretch>
                            <a:fillRect/>
                          </a:stretch>
                        </pic:blipFill>
                        <pic:spPr>
                          <a:xfrm>
                            <a:off x="0" y="0"/>
                            <a:ext cx="4037965" cy="2270760"/>
                          </a:xfrm>
                          <a:prstGeom prst="rect">
                            <a:avLst/>
                          </a:prstGeom>
                        </pic:spPr>
                      </pic:pic>
                    </a:graphicData>
                  </a:graphic>
                </wp:inline>
              </w:drawing>
            </w:r>
            <w:r w:rsidR="004C1A98">
              <w:t xml:space="preserve">  </w:t>
            </w:r>
            <w:r w:rsidR="004C1A98">
              <w:rPr>
                <w:lang w:val="el-GR"/>
              </w:rPr>
              <w:fldChar w:fldCharType="begin"/>
            </w:r>
            <w:r w:rsidR="00145DB8">
              <w:instrText xml:space="preserve"> ADDIN ZOTERO_ITEM CSL_CITATION {"citationID":"UJCpTim4","properties":{"formattedCitation":"(Nixdorf, 2017)","plainCitation":"(Nixdorf, 2017)","noteIndex":0},"citationItems":[{"id":2420,"uris":["http://zotero.org/users/2213419/items/A6FBVJEB"],"itemData":{"id":2420,"type":"graphic","archive":"Own work","source":"Wikimedia Commons","title":"Traditional Montessori educational materials on display at the Triennale di Milano \"Designed for children\" in 2017.","title-short":"English","URL":"https://commons.wikimedia.org/wiki/File:Traditional_Montessori_educational_materials.jpg","author":[{"literal":"Nixdorf"}],"accessed":{"date-parts":[["2023",3,29]]},"issued":{"date-parts":[["2017",4,17]]}}}],"schema":"https://github.com/citation-style-language/schema/raw/master/csl-citation.json"} </w:instrText>
            </w:r>
            <w:r w:rsidR="004C1A98">
              <w:rPr>
                <w:lang w:val="el-GR"/>
              </w:rPr>
              <w:fldChar w:fldCharType="separate"/>
            </w:r>
            <w:r w:rsidR="004C1A98" w:rsidRPr="00A41FBC">
              <w:rPr>
                <w:rFonts w:ascii="Cambria" w:hAnsi="Cambria"/>
              </w:rPr>
              <w:t>(Nixdorf, 2017)</w:t>
            </w:r>
            <w:r w:rsidR="004C1A98">
              <w:rPr>
                <w:lang w:val="el-GR"/>
              </w:rPr>
              <w:fldChar w:fldCharType="end"/>
            </w:r>
          </w:p>
        </w:tc>
      </w:tr>
      <w:tr w:rsidR="001A08A5" w:rsidRPr="00DD2432" w14:paraId="0E5C5235" w14:textId="77777777" w:rsidTr="001A08A5">
        <w:tc>
          <w:tcPr>
            <w:tcW w:w="10188" w:type="dxa"/>
          </w:tcPr>
          <w:p w14:paraId="69236811" w14:textId="3E4ACCA3" w:rsidR="004C1A98" w:rsidRPr="00111799" w:rsidRDefault="00D5738F" w:rsidP="004C1A98">
            <w:r>
              <w:rPr>
                <w:lang w:val="el-GR"/>
              </w:rPr>
              <w:t xml:space="preserve">Εικόνα </w:t>
            </w:r>
            <w:r w:rsidR="00937939">
              <w:rPr>
                <w:lang w:val="el-GR"/>
              </w:rPr>
              <w:t xml:space="preserve">Γ </w:t>
            </w:r>
            <w:r>
              <w:rPr>
                <w:lang w:val="el-GR"/>
              </w:rPr>
              <w:t xml:space="preserve"> </w:t>
            </w:r>
            <w:r w:rsidR="005C6871">
              <w:rPr>
                <w:noProof/>
                <w:lang w:val="el-GR"/>
              </w:rPr>
              <w:drawing>
                <wp:inline distT="0" distB="0" distL="0" distR="0" wp14:anchorId="3B79317E" wp14:editId="7BACD524">
                  <wp:extent cx="3630440" cy="2418632"/>
                  <wp:effectExtent l="0" t="0" r="8255" b="1270"/>
                  <wp:docPr id="19" name="Εικόνα 19" descr="Εικόνα που περιέχει κείμενο, πρωτεύοντα&#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Εικόνα 4" descr="Εικόνα που περιέχει κείμενο, πρωτεύοντα&#10;&#10;Περιγραφή που δημιουργήθηκε αυτόματα"/>
                          <pic:cNvPicPr/>
                        </pic:nvPicPr>
                        <pic:blipFill>
                          <a:blip r:embed="rId10"/>
                          <a:stretch>
                            <a:fillRect/>
                          </a:stretch>
                        </pic:blipFill>
                        <pic:spPr>
                          <a:xfrm>
                            <a:off x="0" y="0"/>
                            <a:ext cx="3632203" cy="2419806"/>
                          </a:xfrm>
                          <a:prstGeom prst="rect">
                            <a:avLst/>
                          </a:prstGeom>
                        </pic:spPr>
                      </pic:pic>
                    </a:graphicData>
                  </a:graphic>
                </wp:inline>
              </w:drawing>
            </w:r>
            <w:r w:rsidR="005C6871">
              <w:rPr>
                <w:lang w:val="el-GR"/>
              </w:rPr>
              <w:t xml:space="preserve">  </w:t>
            </w:r>
            <w:r w:rsidR="00111799">
              <w:rPr>
                <w:lang w:val="el-GR"/>
              </w:rPr>
              <w:fldChar w:fldCharType="begin"/>
            </w:r>
            <w:r w:rsidR="00145DB8">
              <w:rPr>
                <w:lang w:val="el-GR"/>
              </w:rPr>
              <w:instrText xml:space="preserve"> ADDIN ZOTERO_ITEM CSL_CITATION {"citationID":"0ZDndfbI","properties":{"formattedCitation":"(Kvr.lohith, 2015)","plainCitation":"(Kvr.lohith, 2015)","noteIndex":0},"citationItems":[{"id":2406,"uris":["http://zotero.org/users/2213419/items/IV5CHYXT"],"itemData":{"id":2406,"type":"graphic","archive":"Own work","source":"Wikimedia Commons","title":"</w:instrText>
            </w:r>
            <w:r w:rsidR="00145DB8">
              <w:rPr>
                <w:rFonts w:ascii="Nirmala UI" w:hAnsi="Nirmala UI" w:cs="Nirmala UI"/>
                <w:lang w:val="el-GR"/>
              </w:rPr>
              <w:instrText>తెలుగు</w:instrText>
            </w:r>
            <w:r w:rsidR="00145DB8">
              <w:rPr>
                <w:lang w:val="el-GR"/>
              </w:rPr>
              <w:instrText xml:space="preserve">:  </w:instrText>
            </w:r>
            <w:r w:rsidR="00145DB8">
              <w:rPr>
                <w:rFonts w:ascii="Nirmala UI" w:hAnsi="Nirmala UI" w:cs="Nirmala UI"/>
                <w:lang w:val="el-GR"/>
              </w:rPr>
              <w:instrText>తాతా</w:instrText>
            </w:r>
            <w:r w:rsidR="00145DB8">
              <w:rPr>
                <w:lang w:val="el-GR"/>
              </w:rPr>
              <w:instrText xml:space="preserve"> </w:instrText>
            </w:r>
            <w:r w:rsidR="00145DB8">
              <w:rPr>
                <w:rFonts w:ascii="Nirmala UI" w:hAnsi="Nirmala UI" w:cs="Nirmala UI"/>
                <w:lang w:val="el-GR"/>
              </w:rPr>
              <w:instrText>రమేశ్</w:instrText>
            </w:r>
            <w:r w:rsidR="00145DB8">
              <w:rPr>
                <w:lang w:val="el-GR"/>
              </w:rPr>
              <w:instrText xml:space="preserve"> </w:instrText>
            </w:r>
            <w:r w:rsidR="00145DB8">
              <w:rPr>
                <w:rFonts w:ascii="Nirmala UI" w:hAnsi="Nirmala UI" w:cs="Nirmala UI"/>
                <w:lang w:val="el-GR"/>
              </w:rPr>
              <w:instrText>బాబు</w:instrText>
            </w:r>
            <w:r w:rsidR="00145DB8">
              <w:rPr>
                <w:lang w:val="el-GR"/>
              </w:rPr>
              <w:instrText xml:space="preserve"> </w:instrText>
            </w:r>
            <w:r w:rsidR="00145DB8">
              <w:rPr>
                <w:rFonts w:ascii="Nirmala UI" w:hAnsi="Nirmala UI" w:cs="Nirmala UI"/>
                <w:lang w:val="el-GR"/>
              </w:rPr>
              <w:instrText>గారి</w:instrText>
            </w:r>
            <w:r w:rsidR="00145DB8">
              <w:rPr>
                <w:lang w:val="el-GR"/>
              </w:rPr>
              <w:instrText xml:space="preserve"> </w:instrText>
            </w:r>
            <w:r w:rsidR="00145DB8">
              <w:rPr>
                <w:rFonts w:ascii="Nirmala UI" w:hAnsi="Nirmala UI" w:cs="Nirmala UI"/>
                <w:lang w:val="el-GR"/>
              </w:rPr>
              <w:instrText>పప్పెట్</w:instrText>
            </w:r>
            <w:r w:rsidR="00145DB8">
              <w:rPr>
                <w:lang w:val="el-GR"/>
              </w:rPr>
              <w:instrText xml:space="preserve"> </w:instrText>
            </w:r>
            <w:r w:rsidR="00145DB8">
              <w:rPr>
                <w:rFonts w:ascii="Nirmala UI" w:hAnsi="Nirmala UI" w:cs="Nirmala UI"/>
                <w:lang w:val="el-GR"/>
              </w:rPr>
              <w:instrText>షో</w:instrText>
            </w:r>
            <w:r w:rsidR="00145DB8">
              <w:rPr>
                <w:lang w:val="el-GR"/>
              </w:rPr>
              <w:instrText>","title-short":"</w:instrText>
            </w:r>
            <w:r w:rsidR="00145DB8">
              <w:rPr>
                <w:rFonts w:ascii="Nirmala UI" w:hAnsi="Nirmala UI" w:cs="Nirmala UI"/>
                <w:lang w:val="el-GR"/>
              </w:rPr>
              <w:instrText>తెలుగు</w:instrText>
            </w:r>
            <w:r w:rsidR="00145DB8">
              <w:rPr>
                <w:lang w:val="el-GR"/>
              </w:rPr>
              <w:instrText xml:space="preserve">","URL":"https://commons.wikimedia.org/wiki/File:Tata_rameshbabu,_puppet_show_2.jpg","author":[{"literal":"Kvr.lohith"}],"accessed":{"date-parts":[["2023",3,29]]},"issued":{"date-parts":[["2015",12,29]]}}}],"schema":"https://github.com/citation-style-language/schema/raw/master/csl-citation.json"} </w:instrText>
            </w:r>
            <w:r w:rsidR="00111799">
              <w:rPr>
                <w:lang w:val="el-GR"/>
              </w:rPr>
              <w:fldChar w:fldCharType="separate"/>
            </w:r>
            <w:r w:rsidR="00111799" w:rsidRPr="00111799">
              <w:rPr>
                <w:rFonts w:ascii="Cambria" w:hAnsi="Cambria"/>
              </w:rPr>
              <w:t>(Kvr.lohith, 2015)</w:t>
            </w:r>
            <w:r w:rsidR="00111799">
              <w:rPr>
                <w:lang w:val="el-GR"/>
              </w:rPr>
              <w:fldChar w:fldCharType="end"/>
            </w:r>
          </w:p>
        </w:tc>
      </w:tr>
      <w:tr w:rsidR="001A08A5" w:rsidRPr="00DD2432" w14:paraId="22036B35" w14:textId="77777777" w:rsidTr="001A08A5">
        <w:tc>
          <w:tcPr>
            <w:tcW w:w="10188" w:type="dxa"/>
          </w:tcPr>
          <w:p w14:paraId="06CA82AA" w14:textId="0381F632" w:rsidR="001A08A5" w:rsidRPr="008137D2" w:rsidRDefault="00DB5D6F" w:rsidP="00E7215C">
            <w:pPr>
              <w:spacing w:before="240"/>
            </w:pPr>
            <w:r>
              <w:rPr>
                <w:lang w:val="el-GR"/>
              </w:rPr>
              <w:t xml:space="preserve">Εικόνα Δ </w:t>
            </w:r>
            <w:r w:rsidR="00145DB8">
              <w:rPr>
                <w:noProof/>
                <w:lang w:val="el-GR"/>
              </w:rPr>
              <w:drawing>
                <wp:inline distT="0" distB="0" distL="0" distR="0" wp14:anchorId="0DA09997" wp14:editId="5E32EC5C">
                  <wp:extent cx="4635500" cy="3094575"/>
                  <wp:effectExtent l="0" t="0" r="0" b="0"/>
                  <wp:docPr id="316677408"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677408" name="Εικόνα 316677408"/>
                          <pic:cNvPicPr/>
                        </pic:nvPicPr>
                        <pic:blipFill>
                          <a:blip r:embed="rId11"/>
                          <a:stretch>
                            <a:fillRect/>
                          </a:stretch>
                        </pic:blipFill>
                        <pic:spPr>
                          <a:xfrm>
                            <a:off x="0" y="0"/>
                            <a:ext cx="4636104" cy="3094978"/>
                          </a:xfrm>
                          <a:prstGeom prst="rect">
                            <a:avLst/>
                          </a:prstGeom>
                        </pic:spPr>
                      </pic:pic>
                    </a:graphicData>
                  </a:graphic>
                </wp:inline>
              </w:drawing>
            </w:r>
            <w:r w:rsidR="008137D2">
              <w:fldChar w:fldCharType="begin"/>
            </w:r>
            <w:r w:rsidR="00145DB8">
              <w:instrText xml:space="preserve"> ADDIN ZOTERO_ITEM CSL_CITATION {"citationID":"xSfUM5Gf","properties":{"formattedCitation":"(GHassanLIL, 2019)","plainCitation":"(GHassanLIL, 2019)","noteIndex":0},"citationItems":[{"id":2402,"uris":["http://zotero.org/users/2213419/items/FRJMRIRY"],"itemData":{"id":2402,"type":"graphic","archive":"Own work","source":"Wikimedia Commons","title":"Children learning about cooking","title-short":"English","URL":"https://commons.wikimedia.org/wiki/File:Children_learning_about_cooking.jpg","author":[{"literal":"GHassanLIL"}],"accessed":{"date-parts":[["2023",3,29]]},"issued":{"date-parts":[["2019",12,16]]}}}],"schema":"https://github.com/citation-style-language/schema/raw/master/csl-citation.json"} </w:instrText>
            </w:r>
            <w:r w:rsidR="008137D2">
              <w:fldChar w:fldCharType="separate"/>
            </w:r>
            <w:r w:rsidR="008137D2" w:rsidRPr="008137D2">
              <w:rPr>
                <w:rFonts w:ascii="Cambria" w:hAnsi="Cambria"/>
              </w:rPr>
              <w:t>(GHassanLIL, 2019)</w:t>
            </w:r>
            <w:r w:rsidR="008137D2">
              <w:fldChar w:fldCharType="end"/>
            </w:r>
          </w:p>
        </w:tc>
      </w:tr>
      <w:tr w:rsidR="001A08A5" w:rsidRPr="00DD2432" w14:paraId="140FD331" w14:textId="77777777" w:rsidTr="001A08A5">
        <w:tc>
          <w:tcPr>
            <w:tcW w:w="10188" w:type="dxa"/>
          </w:tcPr>
          <w:p w14:paraId="7834939D" w14:textId="401489C2" w:rsidR="001A08A5" w:rsidRPr="007F591F" w:rsidRDefault="00DB5D6F" w:rsidP="00E7215C">
            <w:pPr>
              <w:spacing w:before="240"/>
            </w:pPr>
            <w:r>
              <w:rPr>
                <w:lang w:val="el-GR"/>
              </w:rPr>
              <w:lastRenderedPageBreak/>
              <w:t>Εικ</w:t>
            </w:r>
            <w:r w:rsidR="00C37FE5">
              <w:rPr>
                <w:lang w:val="el-GR"/>
              </w:rPr>
              <w:t>ό</w:t>
            </w:r>
            <w:r>
              <w:rPr>
                <w:lang w:val="el-GR"/>
              </w:rPr>
              <w:t xml:space="preserve">να Ε </w:t>
            </w:r>
            <w:r w:rsidR="001871EB">
              <w:rPr>
                <w:noProof/>
                <w:lang w:val="el-GR"/>
              </w:rPr>
              <w:drawing>
                <wp:inline distT="0" distB="0" distL="0" distR="0" wp14:anchorId="3481574A" wp14:editId="401FF1D4">
                  <wp:extent cx="3512744" cy="3512744"/>
                  <wp:effectExtent l="0" t="0" r="0" b="0"/>
                  <wp:docPr id="20" name="Εικόνα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Εικόνα 2"/>
                          <pic:cNvPicPr/>
                        </pic:nvPicPr>
                        <pic:blipFill>
                          <a:blip r:embed="rId12"/>
                          <a:stretch>
                            <a:fillRect/>
                          </a:stretch>
                        </pic:blipFill>
                        <pic:spPr>
                          <a:xfrm>
                            <a:off x="0" y="0"/>
                            <a:ext cx="3515138" cy="3515138"/>
                          </a:xfrm>
                          <a:prstGeom prst="rect">
                            <a:avLst/>
                          </a:prstGeom>
                        </pic:spPr>
                      </pic:pic>
                    </a:graphicData>
                  </a:graphic>
                </wp:inline>
              </w:drawing>
            </w:r>
            <w:r w:rsidR="007F591F">
              <w:t xml:space="preserve"> </w:t>
            </w:r>
            <w:r w:rsidR="003C4D6B">
              <w:t xml:space="preserve"> </w:t>
            </w:r>
            <w:r w:rsidR="007F591F">
              <w:fldChar w:fldCharType="begin"/>
            </w:r>
            <w:r w:rsidR="00145DB8">
              <w:instrText xml:space="preserve"> ADDIN ZOTERO_ITEM CSL_CITATION {"citationID":"wHtIRhC4","properties":{"formattedCitation":"(Ctmontessori, 2015)","plainCitation":"(Ctmontessori, 2015)","noteIndex":0},"citationItems":[{"id":2421,"uris":["http://zotero.org/users/2213419/items/N8M4XFUJ"],"itemData":{"id":2421,"type":"graphic","archive":"Own work","source":"Wikimedia Commons","title":"Boy using Montessori Pin Map of Europe at The Children's Tree Montessori School","title-short":"English","URL":"https://commons.wikimedia.org/wiki/File:Montessori_Pin_Map.jpg","author":[{"literal":"Ctmontessori"}],"accessed":{"date-parts":[["2023",3,29]]},"issued":{"date-parts":[["2015",3,25]]}}}],"schema":"https://github.com/citation-style-language/schema/raw/master/csl-citation.json"} </w:instrText>
            </w:r>
            <w:r w:rsidR="007F591F">
              <w:fldChar w:fldCharType="separate"/>
            </w:r>
            <w:r w:rsidR="007F591F" w:rsidRPr="007F591F">
              <w:rPr>
                <w:rFonts w:ascii="Cambria" w:hAnsi="Cambria"/>
              </w:rPr>
              <w:t>(Ctmontessori, 2015)</w:t>
            </w:r>
            <w:r w:rsidR="007F591F">
              <w:fldChar w:fldCharType="end"/>
            </w:r>
          </w:p>
        </w:tc>
      </w:tr>
      <w:tr w:rsidR="001871EB" w:rsidRPr="00DD2432" w14:paraId="6A0FF346" w14:textId="77777777" w:rsidTr="001A08A5">
        <w:tc>
          <w:tcPr>
            <w:tcW w:w="10188" w:type="dxa"/>
          </w:tcPr>
          <w:p w14:paraId="35E9EC03" w14:textId="1CDBD9AB" w:rsidR="001871EB" w:rsidRPr="003C4D6B" w:rsidRDefault="00C37FE5" w:rsidP="003C4D6B">
            <w:pPr>
              <w:tabs>
                <w:tab w:val="left" w:pos="2317"/>
              </w:tabs>
              <w:spacing w:before="240"/>
            </w:pPr>
            <w:r>
              <w:rPr>
                <w:lang w:val="el-GR"/>
              </w:rPr>
              <w:t xml:space="preserve">Εικόνα ΣΤ </w:t>
            </w:r>
            <w:r w:rsidR="003C4D6B">
              <w:rPr>
                <w:noProof/>
                <w:lang w:val="el-GR"/>
              </w:rPr>
              <w:drawing>
                <wp:inline distT="0" distB="0" distL="0" distR="0" wp14:anchorId="6366A0D6" wp14:editId="527AF530">
                  <wp:extent cx="2987644" cy="3660584"/>
                  <wp:effectExtent l="0" t="0" r="3810" b="0"/>
                  <wp:docPr id="3" name="Εικόνα 3" descr="Εικόνα που περιέχει χορτάρι, δέντρο, εξωτερικός χώρος/ύπαιθρος, σπίτι&#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Εικόνα 3" descr="Εικόνα που περιέχει χορτάρι, δέντρο, εξωτερικός χώρος/ύπαιθρος, σπίτι&#10;&#10;Περιγραφή που δημιουργήθηκε αυτόματα"/>
                          <pic:cNvPicPr/>
                        </pic:nvPicPr>
                        <pic:blipFill>
                          <a:blip r:embed="rId13"/>
                          <a:stretch>
                            <a:fillRect/>
                          </a:stretch>
                        </pic:blipFill>
                        <pic:spPr>
                          <a:xfrm>
                            <a:off x="0" y="0"/>
                            <a:ext cx="2999332" cy="3674905"/>
                          </a:xfrm>
                          <a:prstGeom prst="rect">
                            <a:avLst/>
                          </a:prstGeom>
                        </pic:spPr>
                      </pic:pic>
                    </a:graphicData>
                  </a:graphic>
                </wp:inline>
              </w:drawing>
            </w:r>
            <w:r w:rsidR="003C4D6B">
              <w:t xml:space="preserve">  </w:t>
            </w:r>
            <w:r w:rsidR="003C4D6B">
              <w:fldChar w:fldCharType="begin"/>
            </w:r>
            <w:r w:rsidR="00145DB8">
              <w:instrText xml:space="preserve"> ADDIN ZOTERO_ITEM CSL_CITATION {"citationID":"4hKPmVnf","properties":{"formattedCitation":"(Jebulon, 2011)","plainCitation":"(Jebulon, 2011)","noteIndex":0},"citationItems":[{"id":2424,"uris":["http://zotero.org/users/2213419/items/ENQDRQQV"],"itemData":{"id":2424,"type":"graphic","archive":"Own work","source":"Wikimedia Commons","title":"Une maison jouet en plastique. A plastic house toy.","title-short":"Français","URL":"https://commons.wikimedia.org/wiki/File:Plastic_house.jpg","author":[{"literal":"Jebulon"}],"issued":{"date-parts":[["2011",8,4]]}}}],"schema":"https://github.com/citation-style-language/schema/raw/master/csl-citation.json"} </w:instrText>
            </w:r>
            <w:r w:rsidR="003C4D6B">
              <w:fldChar w:fldCharType="separate"/>
            </w:r>
            <w:r w:rsidR="003C4D6B" w:rsidRPr="003C4D6B">
              <w:rPr>
                <w:rFonts w:ascii="Cambria" w:hAnsi="Cambria"/>
              </w:rPr>
              <w:t>(Jebulon, 2011)</w:t>
            </w:r>
            <w:r w:rsidR="003C4D6B">
              <w:fldChar w:fldCharType="end"/>
            </w:r>
          </w:p>
        </w:tc>
      </w:tr>
      <w:tr w:rsidR="001871EB" w:rsidRPr="00DD2432" w14:paraId="3A7ACDA7" w14:textId="77777777" w:rsidTr="001A08A5">
        <w:tc>
          <w:tcPr>
            <w:tcW w:w="10188" w:type="dxa"/>
          </w:tcPr>
          <w:p w14:paraId="4517BB57" w14:textId="04F0515E" w:rsidR="001871EB" w:rsidRPr="003C73F2" w:rsidRDefault="00B32E84" w:rsidP="00E7215C">
            <w:pPr>
              <w:spacing w:before="240"/>
            </w:pPr>
            <w:r>
              <w:rPr>
                <w:noProof/>
                <w:lang w:val="el-GR"/>
              </w:rPr>
              <w:lastRenderedPageBreak/>
              <w:t xml:space="preserve">Εικόνα Ζ </w:t>
            </w:r>
            <w:r w:rsidR="003C73F2">
              <w:rPr>
                <w:noProof/>
                <w:lang w:val="el-GR"/>
              </w:rPr>
              <w:drawing>
                <wp:inline distT="0" distB="0" distL="0" distR="0" wp14:anchorId="68876FB9" wp14:editId="441F4BFE">
                  <wp:extent cx="3530009" cy="2831830"/>
                  <wp:effectExtent l="0" t="0" r="0" b="6985"/>
                  <wp:docPr id="17" name="Εικόνα 17" descr="Εικόνα που περιέχει πορτοκαλί&#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Εικόνα 17" descr="Εικόνα που περιέχει πορτοκαλί&#10;&#10;Περιγραφή που δημιουργήθηκε αυτόματα"/>
                          <pic:cNvPicPr/>
                        </pic:nvPicPr>
                        <pic:blipFill>
                          <a:blip r:embed="rId14"/>
                          <a:stretch>
                            <a:fillRect/>
                          </a:stretch>
                        </pic:blipFill>
                        <pic:spPr>
                          <a:xfrm>
                            <a:off x="0" y="0"/>
                            <a:ext cx="3530732" cy="2832410"/>
                          </a:xfrm>
                          <a:prstGeom prst="rect">
                            <a:avLst/>
                          </a:prstGeom>
                        </pic:spPr>
                      </pic:pic>
                    </a:graphicData>
                  </a:graphic>
                </wp:inline>
              </w:drawing>
            </w:r>
            <w:r w:rsidR="003C73F2">
              <w:t xml:space="preserve">  </w:t>
            </w:r>
            <w:r w:rsidR="003C73F2">
              <w:fldChar w:fldCharType="begin"/>
            </w:r>
            <w:r w:rsidR="00145DB8">
              <w:instrText xml:space="preserve"> ADDIN ZOTERO_ITEM CSL_CITATION {"citationID":"lSrjLWdN","properties":{"formattedCitation":"(Stojkovic, 2020)","plainCitation":"(Stojkovic, 2020)","noteIndex":0},"citationItems":[{"id":2405,"uris":["http://zotero.org/users/2213419/items/WMZH26HT"],"itemData":{"id":2405,"type":"graphic","archive":"Little girl holding plasticine.","source":"Wikimedia Commons","title":"Little girl holding plasticine.","URL":"https://commons.wikimedia.org/wiki/File:Little_girl_holding_plasticine._(49810941302).jpg","author":[{"family":"Stojkovic","given":"Nenad"}],"accessed":{"date-parts":[["2023",3,29]]},"issued":{"date-parts":[["2020",4,23]]}}}],"schema":"https://github.com/citation-style-language/schema/raw/master/csl-citation.json"} </w:instrText>
            </w:r>
            <w:r w:rsidR="003C73F2">
              <w:fldChar w:fldCharType="separate"/>
            </w:r>
            <w:r w:rsidR="003C73F2" w:rsidRPr="003C73F2">
              <w:rPr>
                <w:rFonts w:ascii="Cambria" w:hAnsi="Cambria"/>
              </w:rPr>
              <w:t>(Stojkovic, 2020)</w:t>
            </w:r>
            <w:r w:rsidR="003C73F2">
              <w:fldChar w:fldCharType="end"/>
            </w:r>
          </w:p>
        </w:tc>
      </w:tr>
      <w:tr w:rsidR="001871EB" w:rsidRPr="00DD2432" w14:paraId="4FF3A41F" w14:textId="77777777" w:rsidTr="001A08A5">
        <w:tc>
          <w:tcPr>
            <w:tcW w:w="10188" w:type="dxa"/>
          </w:tcPr>
          <w:p w14:paraId="1ACD4598" w14:textId="2BCE9F3A" w:rsidR="001871EB" w:rsidRPr="00AC456D" w:rsidRDefault="00B32E84" w:rsidP="00E7215C">
            <w:pPr>
              <w:spacing w:before="240"/>
            </w:pPr>
            <w:r>
              <w:rPr>
                <w:lang w:val="el-GR"/>
              </w:rPr>
              <w:t xml:space="preserve">Εικόνα Η </w:t>
            </w:r>
            <w:r w:rsidR="00AC456D">
              <w:rPr>
                <w:noProof/>
                <w:lang w:val="el-GR"/>
              </w:rPr>
              <w:drawing>
                <wp:inline distT="0" distB="0" distL="0" distR="0" wp14:anchorId="13EB6830" wp14:editId="1E69E969">
                  <wp:extent cx="3531681" cy="2388508"/>
                  <wp:effectExtent l="0" t="0" r="0" b="0"/>
                  <wp:docPr id="14" name="Εικόνα 14" descr="Εικόνα που περιέχει κείμενο, κορίτσι&#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Εικόνα 14" descr="Εικόνα που περιέχει κείμενο, κορίτσι&#10;&#10;Περιγραφή που δημιουργήθηκε αυτόματα"/>
                          <pic:cNvPicPr/>
                        </pic:nvPicPr>
                        <pic:blipFill>
                          <a:blip r:embed="rId15"/>
                          <a:stretch>
                            <a:fillRect/>
                          </a:stretch>
                        </pic:blipFill>
                        <pic:spPr>
                          <a:xfrm>
                            <a:off x="0" y="0"/>
                            <a:ext cx="3533023" cy="2389416"/>
                          </a:xfrm>
                          <a:prstGeom prst="rect">
                            <a:avLst/>
                          </a:prstGeom>
                        </pic:spPr>
                      </pic:pic>
                    </a:graphicData>
                  </a:graphic>
                </wp:inline>
              </w:drawing>
            </w:r>
            <w:r w:rsidR="00AC456D">
              <w:t xml:space="preserve">  </w:t>
            </w:r>
            <w:r w:rsidR="00AC456D">
              <w:fldChar w:fldCharType="begin"/>
            </w:r>
            <w:r w:rsidR="00145DB8">
              <w:instrText xml:space="preserve"> ADDIN ZOTERO_ITEM CSL_CITATION {"citationID":"jAQ6fQMP","properties":{"formattedCitation":"(Photographer, 1972)","plainCitation":"(Photographer, 1972)","dontUpdate":true,"noteIndex":0},"citationItems":[{"id":2400,"uris":["http://zotero.org/users/2213419/items/YBEPST57"],"itemData":{"id":2400,"type":"graphic","archive":"National Archives at College Park","license":"Public domain","source":"Wikimedia Commons","title":"Girl uses a magnifying glass to study plant life in the tundra of the Rocky Mountains. The Denver PTA sponsored a week-long summer workshop for 8 to 14 year-olds to study the natural environment","URL":"https://commons.wikimedia.org/wiki/File:GIRL_USES_A_MAGNIFYING_GLASS_TO_STUDY_PLANT_LIFE_IN_THE_TUNDRA_OF_THE_ROCKY_MOUNTAINS._THE_DENVER_PTA_SPONSORED_A..._-_NARA_-_543740.jpg","author":[{"family":"Bill","given":"Gillette"}],"accessed":{"date-parts":[["2023",3,29]]},"issued":{"date-parts":[["1972",7,7]]}}}],"schema":"https://github.com/citation-style-language/schema/raw/master/csl-citation.json"} </w:instrText>
            </w:r>
            <w:r w:rsidR="00AC456D">
              <w:fldChar w:fldCharType="separate"/>
            </w:r>
            <w:r w:rsidR="00AC456D" w:rsidRPr="00AC456D">
              <w:rPr>
                <w:rFonts w:ascii="Cambria" w:hAnsi="Cambria"/>
              </w:rPr>
              <w:t>(</w:t>
            </w:r>
            <w:r w:rsidR="009B4222">
              <w:rPr>
                <w:rFonts w:ascii="Cambria" w:hAnsi="Cambria"/>
              </w:rPr>
              <w:t>Bill</w:t>
            </w:r>
            <w:r w:rsidR="00AC456D" w:rsidRPr="00AC456D">
              <w:rPr>
                <w:rFonts w:ascii="Cambria" w:hAnsi="Cambria"/>
              </w:rPr>
              <w:t>, 1972)</w:t>
            </w:r>
            <w:r w:rsidR="00AC456D">
              <w:fldChar w:fldCharType="end"/>
            </w:r>
          </w:p>
        </w:tc>
      </w:tr>
      <w:tr w:rsidR="001871EB" w:rsidRPr="00DD2432" w14:paraId="59F6282D" w14:textId="77777777" w:rsidTr="001A08A5">
        <w:tc>
          <w:tcPr>
            <w:tcW w:w="10188" w:type="dxa"/>
          </w:tcPr>
          <w:p w14:paraId="0BA87DFE" w14:textId="0BBF5361" w:rsidR="001871EB" w:rsidRPr="00C85966" w:rsidRDefault="00B32E84" w:rsidP="00E7215C">
            <w:pPr>
              <w:spacing w:before="240"/>
            </w:pPr>
            <w:r>
              <w:rPr>
                <w:lang w:val="el-GR"/>
              </w:rPr>
              <w:t xml:space="preserve">Εικόνα Θ </w:t>
            </w:r>
            <w:r w:rsidR="00C85966">
              <w:rPr>
                <w:noProof/>
                <w:lang w:val="el-GR"/>
              </w:rPr>
              <w:drawing>
                <wp:inline distT="0" distB="0" distL="0" distR="0" wp14:anchorId="4BA2952C" wp14:editId="07599AFE">
                  <wp:extent cx="3253563" cy="2440332"/>
                  <wp:effectExtent l="0" t="0" r="4445" b="0"/>
                  <wp:docPr id="16" name="Εικόνα 16" descr="Εικόνα που περιέχει άτομο, εσωτερικός χώρος, τοίχος, αγόρι&#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Εικόνα 16" descr="Εικόνα που περιέχει άτομο, εσωτερικός χώρος, τοίχος, αγόρι&#10;&#10;Περιγραφή που δημιουργήθηκε αυτόματα"/>
                          <pic:cNvPicPr/>
                        </pic:nvPicPr>
                        <pic:blipFill>
                          <a:blip r:embed="rId16"/>
                          <a:stretch>
                            <a:fillRect/>
                          </a:stretch>
                        </pic:blipFill>
                        <pic:spPr>
                          <a:xfrm>
                            <a:off x="0" y="0"/>
                            <a:ext cx="3256263" cy="2442357"/>
                          </a:xfrm>
                          <a:prstGeom prst="rect">
                            <a:avLst/>
                          </a:prstGeom>
                        </pic:spPr>
                      </pic:pic>
                    </a:graphicData>
                  </a:graphic>
                </wp:inline>
              </w:drawing>
            </w:r>
            <w:r w:rsidR="00C85966">
              <w:t xml:space="preserve">  </w:t>
            </w:r>
            <w:r w:rsidR="00C85966">
              <w:fldChar w:fldCharType="begin"/>
            </w:r>
            <w:r w:rsidR="00145DB8">
              <w:instrText xml:space="preserve"> ADDIN ZOTERO_ITEM CSL_CITATION {"citationID":"qsYUEJnM","properties":{"formattedCitation":"(Steinbei\\uc0\\u223{}er, 2009)","plainCitation":"(Steinbeißer, 2009)","noteIndex":0},"citationItems":[{"id":2401,"uris":["http://zotero.org/users/2213419/items/RPZHVID3"],"itemData":{"id":2401,"type":"graphic","archive":"Own work","license":"Permission is granted to copy, distribute and/or modify this document under the terms of the GNU Free Documentation License, Version 1.2 or any later version published by the Free Software Foundation; with no Invariant Sections, no Front-Cover Texts, and no Back-Cover Texts. A copy of the license is included in the section entitled GNU Free Documentation License.http://www.gnu.org/copyleft/fdl.htmlGFDLGNU Free Documentation Licensetruetrue","source":"Wikimedia Commons","title":"Kind beim Entkernen einer Zwetschge.","title-short":"Deutsch","URL":"https://commons.wikimedia.org/wiki/File:Cherry_pitter_1.JPG","author":[{"family":"Steinbeißer","given":"Carl"}],"accessed":{"date-parts":[["2023",3,29]]},"issued":{"date-parts":[["2009",10]]}}}],"schema":"https://github.com/citation-style-language/schema/raw/master/csl-citation.json"} </w:instrText>
            </w:r>
            <w:r w:rsidR="00C85966">
              <w:fldChar w:fldCharType="separate"/>
            </w:r>
            <w:r w:rsidR="00C85966" w:rsidRPr="00C85966">
              <w:rPr>
                <w:rFonts w:ascii="Cambria" w:hAnsi="Cambria" w:cs="Times New Roman"/>
              </w:rPr>
              <w:t>(Steinbeißer, 2009)</w:t>
            </w:r>
            <w:r w:rsidR="00C85966">
              <w:fldChar w:fldCharType="end"/>
            </w:r>
          </w:p>
        </w:tc>
      </w:tr>
      <w:tr w:rsidR="001871EB" w:rsidRPr="00DD2432" w14:paraId="0402FEFC" w14:textId="77777777" w:rsidTr="001A08A5">
        <w:tc>
          <w:tcPr>
            <w:tcW w:w="10188" w:type="dxa"/>
          </w:tcPr>
          <w:p w14:paraId="13A0344C" w14:textId="30BF3D5A" w:rsidR="001871EB" w:rsidRPr="003B29CF" w:rsidRDefault="00B32E84" w:rsidP="00E7215C">
            <w:pPr>
              <w:spacing w:before="240"/>
            </w:pPr>
            <w:r>
              <w:rPr>
                <w:lang w:val="el-GR"/>
              </w:rPr>
              <w:lastRenderedPageBreak/>
              <w:t xml:space="preserve">Εικόνα Ι </w:t>
            </w:r>
            <w:r w:rsidR="003B29CF">
              <w:rPr>
                <w:noProof/>
                <w:lang w:val="el-GR"/>
              </w:rPr>
              <w:drawing>
                <wp:inline distT="0" distB="0" distL="0" distR="0" wp14:anchorId="7E68953E" wp14:editId="33148DFA">
                  <wp:extent cx="3437691" cy="1933575"/>
                  <wp:effectExtent l="0" t="0" r="0" b="0"/>
                  <wp:docPr id="7" name="Εικόνα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Εικόνα 7"/>
                          <pic:cNvPicPr/>
                        </pic:nvPicPr>
                        <pic:blipFill>
                          <a:blip r:embed="rId17"/>
                          <a:stretch>
                            <a:fillRect/>
                          </a:stretch>
                        </pic:blipFill>
                        <pic:spPr>
                          <a:xfrm>
                            <a:off x="0" y="0"/>
                            <a:ext cx="3437691" cy="1933575"/>
                          </a:xfrm>
                          <a:prstGeom prst="rect">
                            <a:avLst/>
                          </a:prstGeom>
                        </pic:spPr>
                      </pic:pic>
                    </a:graphicData>
                  </a:graphic>
                </wp:inline>
              </w:drawing>
            </w:r>
            <w:r w:rsidR="003B29CF">
              <w:t xml:space="preserve"> </w:t>
            </w:r>
            <w:r w:rsidR="00C30A31">
              <w:t xml:space="preserve"> </w:t>
            </w:r>
            <w:r w:rsidR="0026734F">
              <w:fldChar w:fldCharType="begin"/>
            </w:r>
            <w:r w:rsidR="00145DB8">
              <w:instrText xml:space="preserve"> ADDIN ZOTERO_ITEM CSL_CITATION {"citationID":"fQHep7DQ","properties":{"formattedCitation":"(\\uc0\\u2332{}\\uc0\\u2379{}\\uc0\\u2358{}\\uc0\\u2368{}, 2021)","plainCitation":"(</w:instrText>
            </w:r>
            <w:r w:rsidR="00145DB8">
              <w:rPr>
                <w:rFonts w:ascii="Nirmala UI" w:hAnsi="Nirmala UI" w:cs="Nirmala UI"/>
              </w:rPr>
              <w:instrText>जोशी</w:instrText>
            </w:r>
            <w:r w:rsidR="00145DB8">
              <w:instrText>, 2021)","noteIndex":0},"citationItems":[{"id":2407,"uris":["http://zotero.org/users/2213419/items/I7B3PKTI"],"itemData":{"id":2407,"type":"graphic","archive":"Own work","source":"Wikimedia Commons","title":"Lakshimpuja at Diwali Festival","title-short":"English","URL":"https://commons.wikimedia.org/wiki/File:%E0%A4%A6%E0%A4%BF%E0%A4%B5%E0%A4%BE%E0%A4%B3%E0%A5%80_%E0%A4%B2%E0%A4%95%E0%A5%8D%E0%A4%B7%E0%A5%8D%E0%A4%AE%E0%A5%80%E0%A4%AA%E0%A5%82%E0%A4%9C%E0%A4%A8.jpg","author":[{"family":"</w:instrText>
            </w:r>
            <w:r w:rsidR="00145DB8">
              <w:rPr>
                <w:rFonts w:ascii="Nirmala UI" w:hAnsi="Nirmala UI" w:cs="Nirmala UI"/>
              </w:rPr>
              <w:instrText>जोशी</w:instrText>
            </w:r>
            <w:r w:rsidR="00145DB8">
              <w:instrText>","given":"</w:instrText>
            </w:r>
            <w:r w:rsidR="00145DB8">
              <w:rPr>
                <w:rFonts w:ascii="Nirmala UI" w:hAnsi="Nirmala UI" w:cs="Nirmala UI"/>
              </w:rPr>
              <w:instrText>आर्या</w:instrText>
            </w:r>
            <w:r w:rsidR="00145DB8">
              <w:instrText xml:space="preserve">"}],"accessed":{"date-parts":[["2023",3,29]]},"issued":{"date-parts":[["2021",11,5]]}}}],"schema":"https://github.com/citation-style-language/schema/raw/master/csl-citation.json"} </w:instrText>
            </w:r>
            <w:r w:rsidR="0026734F">
              <w:fldChar w:fldCharType="separate"/>
            </w:r>
            <w:r w:rsidR="0026734F" w:rsidRPr="0026734F">
              <w:rPr>
                <w:rFonts w:ascii="Cambria" w:hAnsi="Cambria" w:cs="Times New Roman"/>
              </w:rPr>
              <w:t>(</w:t>
            </w:r>
            <w:r w:rsidR="0026734F" w:rsidRPr="0026734F">
              <w:rPr>
                <w:rFonts w:ascii="Cambria" w:hAnsi="Cambria" w:cs="Nirmala UI"/>
              </w:rPr>
              <w:t>जोशी</w:t>
            </w:r>
            <w:r w:rsidR="0026734F" w:rsidRPr="0026734F">
              <w:rPr>
                <w:rFonts w:ascii="Cambria" w:hAnsi="Cambria" w:cs="Times New Roman"/>
              </w:rPr>
              <w:t>, 2021)</w:t>
            </w:r>
            <w:r w:rsidR="0026734F">
              <w:fldChar w:fldCharType="end"/>
            </w:r>
          </w:p>
        </w:tc>
      </w:tr>
      <w:tr w:rsidR="001871EB" w:rsidRPr="00DD2432" w14:paraId="65079D93" w14:textId="77777777" w:rsidTr="001A08A5">
        <w:tc>
          <w:tcPr>
            <w:tcW w:w="10188" w:type="dxa"/>
          </w:tcPr>
          <w:p w14:paraId="59427176" w14:textId="3DEAC6FD" w:rsidR="001871EB" w:rsidRPr="0026734F" w:rsidRDefault="0033141B" w:rsidP="00E7215C">
            <w:pPr>
              <w:spacing w:before="240"/>
            </w:pPr>
            <w:r>
              <w:rPr>
                <w:lang w:val="el-GR"/>
              </w:rPr>
              <w:t>Εικόνα</w:t>
            </w:r>
            <w:r w:rsidRPr="005D4AAD">
              <w:t xml:space="preserve"> </w:t>
            </w:r>
            <w:r>
              <w:rPr>
                <w:lang w:val="el-GR"/>
              </w:rPr>
              <w:t>ΙΑ</w:t>
            </w:r>
            <w:r w:rsidRPr="005D4AAD">
              <w:t xml:space="preserve"> </w:t>
            </w:r>
            <w:r w:rsidR="0026734F">
              <w:rPr>
                <w:noProof/>
                <w:lang w:val="el-GR"/>
              </w:rPr>
              <w:drawing>
                <wp:inline distT="0" distB="0" distL="0" distR="0" wp14:anchorId="07298141" wp14:editId="03BDEDC3">
                  <wp:extent cx="2604878" cy="2207173"/>
                  <wp:effectExtent l="0" t="0" r="5080" b="3175"/>
                  <wp:docPr id="21" name="Εικόνα 21" descr="Εικόνα που περιέχει εσωτερικός χώρος, λευκό&#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Εικόνα 21" descr="Εικόνα που περιέχει εσωτερικός χώρος, λευκό&#10;&#10;Περιγραφή που δημιουργήθηκε αυτόματα"/>
                          <pic:cNvPicPr/>
                        </pic:nvPicPr>
                        <pic:blipFill>
                          <a:blip r:embed="rId18"/>
                          <a:stretch>
                            <a:fillRect/>
                          </a:stretch>
                        </pic:blipFill>
                        <pic:spPr>
                          <a:xfrm>
                            <a:off x="0" y="0"/>
                            <a:ext cx="2606985" cy="2208958"/>
                          </a:xfrm>
                          <a:prstGeom prst="rect">
                            <a:avLst/>
                          </a:prstGeom>
                        </pic:spPr>
                      </pic:pic>
                    </a:graphicData>
                  </a:graphic>
                </wp:inline>
              </w:drawing>
            </w:r>
            <w:r w:rsidR="0026734F">
              <w:rPr>
                <w:noProof/>
                <w:lang w:val="el-GR"/>
              </w:rPr>
              <w:drawing>
                <wp:inline distT="0" distB="0" distL="0" distR="0" wp14:anchorId="2A5078F6" wp14:editId="7B8FC8FC">
                  <wp:extent cx="2491964" cy="2204355"/>
                  <wp:effectExtent l="0" t="0" r="3810" b="5715"/>
                  <wp:docPr id="22" name="Εικόνα 22" descr="Εικόνα που περιέχει κύκλος&#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Εικόνα 22" descr="Εικόνα που περιέχει κύκλος&#10;&#10;Περιγραφή που δημιουργήθηκε αυτόματα"/>
                          <pic:cNvPicPr/>
                        </pic:nvPicPr>
                        <pic:blipFill>
                          <a:blip r:embed="rId19"/>
                          <a:stretch>
                            <a:fillRect/>
                          </a:stretch>
                        </pic:blipFill>
                        <pic:spPr>
                          <a:xfrm>
                            <a:off x="0" y="0"/>
                            <a:ext cx="2500762" cy="2212138"/>
                          </a:xfrm>
                          <a:prstGeom prst="rect">
                            <a:avLst/>
                          </a:prstGeom>
                        </pic:spPr>
                      </pic:pic>
                    </a:graphicData>
                  </a:graphic>
                </wp:inline>
              </w:drawing>
            </w:r>
            <w:r w:rsidR="0026734F">
              <w:t xml:space="preserve"> </w:t>
            </w:r>
            <w:r w:rsidR="002D67C6">
              <w:fldChar w:fldCharType="begin"/>
            </w:r>
            <w:r w:rsidR="00145DB8">
              <w:instrText xml:space="preserve"> ADDIN ZOTERO_ITEM CSL_CITATION {"citationID":"OrsD1rvq","properties":{"formattedCitation":"(Anonymous, 2005a, 2005b)","plainCitation":"(Anonymous, 2005a, 2005b)","noteIndex":0},"citationItems":[{"id":2423,"uris":["http://zotero.org/users/2213419/items/73H564K9"],"itemData":{"id":2423,"type":"graphic","archive":"Auckland War Memorial Museum Tāmaki Paenga Hira","dimensions":"notes: .1 and .2: H x D: 64mm x 47mm .3 and .4: H x D: 50mm x 37mm .5 and .6: D 32mm .7 and .8: D 27mm .9 and .10: D 22mm .11 and .12: D 19mm .13 and .14: D 17mm .15 and .16: D 12mm .17: D 4mm","source":"Wikimedia Commons","title":"Toy","URL":"https://commons.wikimedia.org/wiki/File:Toy_(AM_2005.87.11-5).jpg","author":[{"family":"Anonymous","given":""}],"accessed":{"date-parts":[["2023",3,29]]},"issued":{"date-parts":[["2005",9,6]]}}},{"id":2419,"uris":["http://zotero.org/users/2213419/items/QX8NP6VM"],"itemData":{"id":2419,"type":"graphic","archive":"Auckland War Memorial Museum Tāmaki Paenga Hira","dimensions":"notes: .1 and .2: H x D: 64mm x 47mm .3 and .4: H x D: 50mm x 37mm .5 and .6: D 32mm .7 and .8: D 27mm .9 and .10: D 22mm .11 and .12: D 19mm .13 and .14: D 17mm .15 and .16: D 12mm .17: D 4mm","source":"Wikimedia Commons","title":"Toy","URL":"https://commons.wikimedia.org/wiki/File:Toy_(AM_2005.87.11-1).jpg","author":[{"family":"Anonymous","given":""}],"accessed":{"date-parts":[["2023",3,29]]},"issued":{"date-parts":[["2005",9,6]]}}}],"schema":"https://github.com/citation-style-language/schema/raw/master/csl-citation.json"} </w:instrText>
            </w:r>
            <w:r w:rsidR="002D67C6">
              <w:fldChar w:fldCharType="separate"/>
            </w:r>
            <w:r w:rsidR="00145DB8" w:rsidRPr="00145DB8">
              <w:rPr>
                <w:rFonts w:ascii="Cambria" w:hAnsi="Cambria"/>
              </w:rPr>
              <w:t>(Anonymous, 2005a, 2005b)</w:t>
            </w:r>
            <w:r w:rsidR="002D67C6">
              <w:fldChar w:fldCharType="end"/>
            </w:r>
          </w:p>
        </w:tc>
      </w:tr>
    </w:tbl>
    <w:p w14:paraId="546E841E" w14:textId="32D0247E" w:rsidR="00383872" w:rsidRDefault="00383872" w:rsidP="00E7215C">
      <w:pPr>
        <w:spacing w:before="240"/>
      </w:pPr>
    </w:p>
    <w:p w14:paraId="544B5C05" w14:textId="1621FA2F" w:rsidR="00C47137" w:rsidRPr="008E02B0" w:rsidRDefault="008E02B0" w:rsidP="00E7215C">
      <w:pPr>
        <w:spacing w:before="240"/>
        <w:rPr>
          <w:b/>
          <w:bCs/>
          <w:lang w:val="el-GR"/>
        </w:rPr>
      </w:pPr>
      <w:r w:rsidRPr="008E02B0">
        <w:rPr>
          <w:b/>
          <w:bCs/>
          <w:lang w:val="el-GR"/>
        </w:rPr>
        <w:t>Προτάσεις για α</w:t>
      </w:r>
      <w:r w:rsidR="00C47137" w:rsidRPr="008E02B0">
        <w:rPr>
          <w:b/>
          <w:bCs/>
          <w:lang w:val="el-GR"/>
        </w:rPr>
        <w:t>νατροφοδότηση:</w:t>
      </w:r>
    </w:p>
    <w:p w14:paraId="0ACCF625" w14:textId="685EAA56" w:rsidR="00C039B5" w:rsidRPr="00C47137" w:rsidRDefault="00C039B5">
      <w:pPr>
        <w:rPr>
          <w:lang w:val="el-GR"/>
        </w:rPr>
      </w:pPr>
    </w:p>
    <w:p w14:paraId="7CC372B6" w14:textId="3EDCBDE9" w:rsidR="00C039B5" w:rsidRPr="00C47137" w:rsidRDefault="00C039B5">
      <w:pPr>
        <w:rPr>
          <w:lang w:val="el-GR"/>
        </w:rPr>
      </w:pPr>
    </w:p>
    <w:tbl>
      <w:tblPr>
        <w:tblStyle w:val="a6"/>
        <w:tblW w:w="0" w:type="auto"/>
        <w:tblLook w:val="04A0" w:firstRow="1" w:lastRow="0" w:firstColumn="1" w:lastColumn="0" w:noHBand="0" w:noVBand="1"/>
      </w:tblPr>
      <w:tblGrid>
        <w:gridCol w:w="4553"/>
        <w:gridCol w:w="4359"/>
      </w:tblGrid>
      <w:tr w:rsidR="004D1CEE" w14:paraId="2FDAB21F" w14:textId="77777777" w:rsidTr="00956925">
        <w:tc>
          <w:tcPr>
            <w:tcW w:w="5094" w:type="dxa"/>
          </w:tcPr>
          <w:p w14:paraId="0F87CBF3" w14:textId="77777777" w:rsidR="004D1CEE" w:rsidRDefault="004D1CEE" w:rsidP="00956925">
            <w:pPr>
              <w:spacing w:before="240"/>
              <w:rPr>
                <w:lang w:val="el-GR"/>
              </w:rPr>
            </w:pPr>
            <w:r>
              <w:rPr>
                <w:lang w:val="el-GR"/>
              </w:rPr>
              <w:t>Κριτήριο</w:t>
            </w:r>
          </w:p>
        </w:tc>
        <w:tc>
          <w:tcPr>
            <w:tcW w:w="5094" w:type="dxa"/>
          </w:tcPr>
          <w:p w14:paraId="67A7EA76" w14:textId="77777777" w:rsidR="004D1CEE" w:rsidRDefault="004D1CEE" w:rsidP="00956925">
            <w:pPr>
              <w:spacing w:before="240"/>
              <w:rPr>
                <w:lang w:val="el-GR"/>
              </w:rPr>
            </w:pPr>
            <w:r>
              <w:rPr>
                <w:lang w:val="el-GR"/>
              </w:rPr>
              <w:t xml:space="preserve">Προτάσεις </w:t>
            </w:r>
          </w:p>
        </w:tc>
      </w:tr>
      <w:tr w:rsidR="004D1CEE" w:rsidRPr="003311C5" w14:paraId="17CB23DE" w14:textId="77777777" w:rsidTr="00956925">
        <w:tc>
          <w:tcPr>
            <w:tcW w:w="5094" w:type="dxa"/>
          </w:tcPr>
          <w:p w14:paraId="73F00F66" w14:textId="731E4D3A" w:rsidR="004D1CEE" w:rsidRPr="0006249C" w:rsidRDefault="004D1CEE" w:rsidP="0006249C">
            <w:pPr>
              <w:pStyle w:val="a7"/>
              <w:numPr>
                <w:ilvl w:val="0"/>
                <w:numId w:val="3"/>
              </w:numPr>
              <w:spacing w:before="240"/>
              <w:rPr>
                <w:lang w:val="el-GR"/>
              </w:rPr>
            </w:pPr>
            <w:r w:rsidRPr="00F7665F">
              <w:rPr>
                <w:lang w:val="el-GR"/>
              </w:rPr>
              <w:lastRenderedPageBreak/>
              <w:t>Υλικό που καθοδηγεί το παιδί σε συγκεκριμένους τρόπους χειρισμού</w:t>
            </w:r>
          </w:p>
        </w:tc>
        <w:tc>
          <w:tcPr>
            <w:tcW w:w="5094" w:type="dxa"/>
          </w:tcPr>
          <w:p w14:paraId="5B8BA879" w14:textId="26D0A996" w:rsidR="004D1CEE" w:rsidRPr="00EF37A3" w:rsidRDefault="004D1CEE" w:rsidP="00956925">
            <w:pPr>
              <w:spacing w:before="240"/>
              <w:rPr>
                <w:lang w:val="el-GR"/>
              </w:rPr>
            </w:pPr>
            <w:r>
              <w:rPr>
                <w:lang w:val="el-GR"/>
              </w:rPr>
              <w:t xml:space="preserve">Εικόνες </w:t>
            </w:r>
            <w:r w:rsidR="00EF37A3">
              <w:rPr>
                <w:lang w:val="el-GR"/>
              </w:rPr>
              <w:t>Β, Ε, Η, Θ, ΙΑ</w:t>
            </w:r>
          </w:p>
        </w:tc>
      </w:tr>
      <w:tr w:rsidR="004D1CEE" w:rsidRPr="00956925" w14:paraId="1CD5C55F" w14:textId="77777777" w:rsidTr="00956925">
        <w:tc>
          <w:tcPr>
            <w:tcW w:w="5094" w:type="dxa"/>
          </w:tcPr>
          <w:p w14:paraId="672BC36D" w14:textId="67E0B525" w:rsidR="004D1CEE" w:rsidRPr="0042320E" w:rsidRDefault="0042320E" w:rsidP="0042320E">
            <w:pPr>
              <w:pStyle w:val="a7"/>
              <w:numPr>
                <w:ilvl w:val="0"/>
                <w:numId w:val="3"/>
              </w:numPr>
              <w:spacing w:before="240"/>
              <w:rPr>
                <w:lang w:val="el-GR"/>
              </w:rPr>
            </w:pPr>
            <w:r w:rsidRPr="00F7665F">
              <w:rPr>
                <w:lang w:val="el-GR"/>
              </w:rPr>
              <w:t>Υλικό που επιτρέπει στο παιδί πολλαπλούς χειρισμούς</w:t>
            </w:r>
          </w:p>
        </w:tc>
        <w:tc>
          <w:tcPr>
            <w:tcW w:w="5094" w:type="dxa"/>
          </w:tcPr>
          <w:p w14:paraId="14F52D41" w14:textId="61E82FBD" w:rsidR="004D1CEE" w:rsidRDefault="004D1CEE" w:rsidP="00956925">
            <w:pPr>
              <w:spacing w:before="240"/>
              <w:rPr>
                <w:lang w:val="el-GR"/>
              </w:rPr>
            </w:pPr>
            <w:r>
              <w:rPr>
                <w:lang w:val="el-GR"/>
              </w:rPr>
              <w:t>Εικόν</w:t>
            </w:r>
            <w:r w:rsidR="00EF37A3">
              <w:rPr>
                <w:lang w:val="el-GR"/>
              </w:rPr>
              <w:t>ες</w:t>
            </w:r>
            <w:r w:rsidR="00902707">
              <w:rPr>
                <w:lang w:val="el-GR"/>
              </w:rPr>
              <w:t xml:space="preserve"> Δ, ΣΤ, Ζ</w:t>
            </w:r>
          </w:p>
        </w:tc>
      </w:tr>
      <w:tr w:rsidR="004D1CEE" w:rsidRPr="00956925" w14:paraId="41696946" w14:textId="77777777" w:rsidTr="00956925">
        <w:tc>
          <w:tcPr>
            <w:tcW w:w="5094" w:type="dxa"/>
          </w:tcPr>
          <w:p w14:paraId="50018E2D" w14:textId="41443522" w:rsidR="004D1CEE" w:rsidRPr="00330946" w:rsidRDefault="00330946" w:rsidP="00330946">
            <w:pPr>
              <w:pStyle w:val="a7"/>
              <w:numPr>
                <w:ilvl w:val="0"/>
                <w:numId w:val="3"/>
              </w:numPr>
              <w:spacing w:before="240"/>
              <w:rPr>
                <w:lang w:val="el-GR"/>
              </w:rPr>
            </w:pPr>
            <w:r w:rsidRPr="00F7665F">
              <w:rPr>
                <w:lang w:val="el-GR"/>
              </w:rPr>
              <w:t>Υλικό που οργανώνεται από το πιο απλό στο πιο σύνθετο</w:t>
            </w:r>
          </w:p>
        </w:tc>
        <w:tc>
          <w:tcPr>
            <w:tcW w:w="5094" w:type="dxa"/>
          </w:tcPr>
          <w:p w14:paraId="66B824D2" w14:textId="5B87458C" w:rsidR="004D1CEE" w:rsidRPr="00902707" w:rsidRDefault="00902707" w:rsidP="00956925">
            <w:pPr>
              <w:spacing w:before="240"/>
              <w:rPr>
                <w:lang w:val="el-GR"/>
              </w:rPr>
            </w:pPr>
            <w:r>
              <w:rPr>
                <w:lang w:val="el-GR"/>
              </w:rPr>
              <w:t xml:space="preserve">Εικόνες </w:t>
            </w:r>
            <w:r w:rsidR="00A10855">
              <w:rPr>
                <w:lang w:val="el-GR"/>
              </w:rPr>
              <w:t>Β, ΙΑ</w:t>
            </w:r>
          </w:p>
        </w:tc>
      </w:tr>
      <w:tr w:rsidR="004D1CEE" w:rsidRPr="003311C5" w14:paraId="38BE2AC3" w14:textId="77777777" w:rsidTr="005D4AAD">
        <w:trPr>
          <w:trHeight w:val="90"/>
        </w:trPr>
        <w:tc>
          <w:tcPr>
            <w:tcW w:w="5094" w:type="dxa"/>
          </w:tcPr>
          <w:p w14:paraId="03F88C3C" w14:textId="36ECA404" w:rsidR="004D1CEE" w:rsidRPr="00A641A1" w:rsidRDefault="00026350" w:rsidP="00A641A1">
            <w:pPr>
              <w:pStyle w:val="a7"/>
              <w:numPr>
                <w:ilvl w:val="0"/>
                <w:numId w:val="3"/>
              </w:numPr>
              <w:spacing w:before="240"/>
              <w:rPr>
                <w:lang w:val="el-GR"/>
              </w:rPr>
            </w:pPr>
            <w:r w:rsidRPr="00F7665F">
              <w:rPr>
                <w:lang w:val="el-GR"/>
              </w:rPr>
              <w:t>Υλικό που προβάλει συγκεκριμένα πρότυπα συμπεριφοράς</w:t>
            </w:r>
          </w:p>
        </w:tc>
        <w:tc>
          <w:tcPr>
            <w:tcW w:w="5094" w:type="dxa"/>
          </w:tcPr>
          <w:p w14:paraId="71287930" w14:textId="690CC400" w:rsidR="004D1CEE" w:rsidRDefault="00A10855" w:rsidP="00956925">
            <w:pPr>
              <w:spacing w:before="240"/>
              <w:rPr>
                <w:lang w:val="el-GR"/>
              </w:rPr>
            </w:pPr>
            <w:r>
              <w:rPr>
                <w:lang w:val="el-GR"/>
              </w:rPr>
              <w:t xml:space="preserve">Α,, Ι, και ως έναν βαθμό </w:t>
            </w:r>
            <w:r w:rsidR="00584FC2">
              <w:rPr>
                <w:lang w:val="el-GR"/>
              </w:rPr>
              <w:t>τα αντικείμενα στ</w:t>
            </w:r>
            <w:r w:rsidR="00B13E1D">
              <w:rPr>
                <w:lang w:val="el-GR"/>
              </w:rPr>
              <w:t>ις</w:t>
            </w:r>
            <w:r w:rsidR="00584FC2">
              <w:rPr>
                <w:lang w:val="el-GR"/>
              </w:rPr>
              <w:t xml:space="preserve"> εικόν</w:t>
            </w:r>
            <w:r w:rsidR="00B13E1D">
              <w:rPr>
                <w:lang w:val="el-GR"/>
              </w:rPr>
              <w:t>ες</w:t>
            </w:r>
            <w:r w:rsidR="00584FC2">
              <w:rPr>
                <w:lang w:val="el-GR"/>
              </w:rPr>
              <w:t xml:space="preserve"> Θ</w:t>
            </w:r>
            <w:r w:rsidR="00B13E1D">
              <w:rPr>
                <w:lang w:val="el-GR"/>
              </w:rPr>
              <w:t xml:space="preserve"> &amp; Δ</w:t>
            </w:r>
          </w:p>
        </w:tc>
      </w:tr>
      <w:tr w:rsidR="004D1CEE" w:rsidRPr="003311C5" w14:paraId="1B322BE4" w14:textId="77777777" w:rsidTr="00956925">
        <w:tc>
          <w:tcPr>
            <w:tcW w:w="5094" w:type="dxa"/>
          </w:tcPr>
          <w:p w14:paraId="727B4C49" w14:textId="38A044BD" w:rsidR="004D1CEE" w:rsidRPr="005D4AAD" w:rsidRDefault="005D4AAD" w:rsidP="005D4AAD">
            <w:pPr>
              <w:pStyle w:val="a7"/>
              <w:numPr>
                <w:ilvl w:val="0"/>
                <w:numId w:val="3"/>
              </w:numPr>
              <w:spacing w:before="240"/>
              <w:rPr>
                <w:lang w:val="el-GR"/>
              </w:rPr>
            </w:pPr>
            <w:r w:rsidRPr="00F7665F">
              <w:rPr>
                <w:lang w:val="el-GR"/>
              </w:rPr>
              <w:t>Υλικό που αποτελείται από πραγματικά αντικείμενα</w:t>
            </w:r>
          </w:p>
        </w:tc>
        <w:tc>
          <w:tcPr>
            <w:tcW w:w="5094" w:type="dxa"/>
          </w:tcPr>
          <w:p w14:paraId="7F2A775D" w14:textId="457C38A6" w:rsidR="004D1CEE" w:rsidRDefault="00B13E1D" w:rsidP="00956925">
            <w:pPr>
              <w:spacing w:before="240"/>
              <w:rPr>
                <w:lang w:val="el-GR"/>
              </w:rPr>
            </w:pPr>
            <w:r>
              <w:rPr>
                <w:lang w:val="el-GR"/>
              </w:rPr>
              <w:t>Εικόνες Α, Δ, Η, Θ, Ι</w:t>
            </w:r>
          </w:p>
        </w:tc>
      </w:tr>
      <w:tr w:rsidR="004D1CEE" w:rsidRPr="003311C5" w14:paraId="701EE703" w14:textId="77777777" w:rsidTr="00956925">
        <w:tc>
          <w:tcPr>
            <w:tcW w:w="5094" w:type="dxa"/>
          </w:tcPr>
          <w:p w14:paraId="6ECA7C1A" w14:textId="6B97CD6D" w:rsidR="004D1CEE" w:rsidRPr="00863C25" w:rsidRDefault="00863C25" w:rsidP="00863C25">
            <w:pPr>
              <w:pStyle w:val="a7"/>
              <w:numPr>
                <w:ilvl w:val="0"/>
                <w:numId w:val="3"/>
              </w:numPr>
              <w:spacing w:before="240"/>
              <w:rPr>
                <w:lang w:val="el-GR"/>
              </w:rPr>
            </w:pPr>
            <w:r w:rsidRPr="00F7665F">
              <w:rPr>
                <w:lang w:val="el-GR"/>
              </w:rPr>
              <w:t>Υλικό που ενθαρρύνει την ελεύθερη έκφραση</w:t>
            </w:r>
          </w:p>
        </w:tc>
        <w:tc>
          <w:tcPr>
            <w:tcW w:w="5094" w:type="dxa"/>
          </w:tcPr>
          <w:p w14:paraId="6907ED13" w14:textId="170E9CA3" w:rsidR="004D1CEE" w:rsidRDefault="00B13E1D" w:rsidP="00956925">
            <w:pPr>
              <w:spacing w:before="240"/>
              <w:rPr>
                <w:lang w:val="el-GR"/>
              </w:rPr>
            </w:pPr>
            <w:r>
              <w:rPr>
                <w:lang w:val="el-GR"/>
              </w:rPr>
              <w:t xml:space="preserve">Εικόνες Α, </w:t>
            </w:r>
            <w:r w:rsidR="00D848EE">
              <w:rPr>
                <w:lang w:val="el-GR"/>
              </w:rPr>
              <w:t>Γ, Ζ, ΣΤ</w:t>
            </w:r>
          </w:p>
        </w:tc>
      </w:tr>
      <w:tr w:rsidR="004D1CEE" w:rsidRPr="003311C5" w14:paraId="1C156FF0" w14:textId="77777777" w:rsidTr="00956925">
        <w:tc>
          <w:tcPr>
            <w:tcW w:w="5094" w:type="dxa"/>
          </w:tcPr>
          <w:p w14:paraId="6C915A9E" w14:textId="5A15A4CC" w:rsidR="004D1CEE" w:rsidRPr="00D848EE" w:rsidRDefault="00D848EE" w:rsidP="00D848EE">
            <w:pPr>
              <w:pStyle w:val="a7"/>
              <w:numPr>
                <w:ilvl w:val="0"/>
                <w:numId w:val="3"/>
              </w:numPr>
              <w:spacing w:before="240"/>
              <w:rPr>
                <w:lang w:val="el-GR"/>
              </w:rPr>
            </w:pPr>
            <w:r w:rsidRPr="00D848EE">
              <w:rPr>
                <w:lang w:val="el-GR"/>
              </w:rPr>
              <w:t>Υλικό που προορίζεται για να ενεργοποιήσει τους εγκεφαλικούς νευρώνες</w:t>
            </w:r>
          </w:p>
        </w:tc>
        <w:tc>
          <w:tcPr>
            <w:tcW w:w="5094" w:type="dxa"/>
          </w:tcPr>
          <w:p w14:paraId="1F4E5B68" w14:textId="2A16EDBE" w:rsidR="005D4AAD" w:rsidRDefault="00D848EE" w:rsidP="00956925">
            <w:pPr>
              <w:spacing w:before="240"/>
              <w:rPr>
                <w:lang w:val="el-GR"/>
              </w:rPr>
            </w:pPr>
            <w:r>
              <w:rPr>
                <w:lang w:val="el-GR"/>
              </w:rPr>
              <w:t xml:space="preserve">Εικόνες </w:t>
            </w:r>
            <w:r w:rsidR="00E516BF">
              <w:rPr>
                <w:lang w:val="el-GR"/>
              </w:rPr>
              <w:t>Β, Δ, Ε (και όλα τα υλικά που εικονίζονται στις φωτ</w:t>
            </w:r>
            <w:r w:rsidR="00830789">
              <w:rPr>
                <w:lang w:val="el-GR"/>
              </w:rPr>
              <w:t>ογραφίες, σε μικρότερο ή μεγαλύτερο βαθμό)</w:t>
            </w:r>
          </w:p>
        </w:tc>
      </w:tr>
      <w:tr w:rsidR="005D4AAD" w:rsidRPr="00956925" w14:paraId="11A3D6C4" w14:textId="77777777" w:rsidTr="00956925">
        <w:tc>
          <w:tcPr>
            <w:tcW w:w="5094" w:type="dxa"/>
          </w:tcPr>
          <w:p w14:paraId="2BC8A5CE" w14:textId="71052F70" w:rsidR="00D848EE" w:rsidRPr="00D848EE" w:rsidRDefault="00D848EE" w:rsidP="00D848EE">
            <w:pPr>
              <w:pStyle w:val="a7"/>
              <w:numPr>
                <w:ilvl w:val="0"/>
                <w:numId w:val="3"/>
              </w:numPr>
              <w:spacing w:before="240"/>
              <w:rPr>
                <w:lang w:val="el-GR"/>
              </w:rPr>
            </w:pPr>
            <w:r w:rsidRPr="00F7665F">
              <w:rPr>
                <w:lang w:val="el-GR"/>
              </w:rPr>
              <w:t>Υλικό που παρουσιάζει διαφορετικ</w:t>
            </w:r>
            <w:r>
              <w:rPr>
                <w:lang w:val="el-GR"/>
              </w:rPr>
              <w:t>ούς τρόπους ζωής και αντιλήψεις</w:t>
            </w:r>
          </w:p>
        </w:tc>
        <w:tc>
          <w:tcPr>
            <w:tcW w:w="5094" w:type="dxa"/>
          </w:tcPr>
          <w:p w14:paraId="4B8D9542" w14:textId="0C04F3BA" w:rsidR="005D4AAD" w:rsidRDefault="00830789" w:rsidP="00956925">
            <w:pPr>
              <w:spacing w:before="240"/>
              <w:rPr>
                <w:lang w:val="el-GR"/>
              </w:rPr>
            </w:pPr>
            <w:r>
              <w:rPr>
                <w:lang w:val="el-GR"/>
              </w:rPr>
              <w:t>Εικόνες Α, Γ, Ι</w:t>
            </w:r>
          </w:p>
        </w:tc>
      </w:tr>
    </w:tbl>
    <w:p w14:paraId="420D87EA" w14:textId="1C23FC25" w:rsidR="00C039B5" w:rsidRPr="005D4AAD" w:rsidRDefault="00C039B5" w:rsidP="00C039B5">
      <w:pPr>
        <w:tabs>
          <w:tab w:val="left" w:pos="7581"/>
        </w:tabs>
        <w:rPr>
          <w:lang w:val="el-GR"/>
        </w:rPr>
      </w:pPr>
      <w:r w:rsidRPr="005D4AAD">
        <w:rPr>
          <w:lang w:val="el-GR"/>
        </w:rPr>
        <w:tab/>
      </w:r>
    </w:p>
    <w:p w14:paraId="2895D88B" w14:textId="0C676FC6" w:rsidR="00C039B5" w:rsidRPr="005D4AAD" w:rsidRDefault="00C039B5">
      <w:pPr>
        <w:rPr>
          <w:lang w:val="el-GR"/>
        </w:rPr>
      </w:pPr>
    </w:p>
    <w:p w14:paraId="0FD3EE06" w14:textId="7247EFD3" w:rsidR="00B8234C" w:rsidRPr="00D434BA" w:rsidRDefault="00B8234C" w:rsidP="002D67C6">
      <w:pPr>
        <w:pStyle w:val="a8"/>
        <w:rPr>
          <w:b/>
          <w:bCs/>
        </w:rPr>
      </w:pPr>
      <w:r w:rsidRPr="00D434BA">
        <w:rPr>
          <w:b/>
          <w:bCs/>
          <w:lang w:val="el-GR"/>
        </w:rPr>
        <w:t>Αναφορές</w:t>
      </w:r>
      <w:r w:rsidRPr="00D434BA">
        <w:rPr>
          <w:b/>
          <w:bCs/>
        </w:rPr>
        <w:t xml:space="preserve"> </w:t>
      </w:r>
    </w:p>
    <w:p w14:paraId="27842E71" w14:textId="77777777" w:rsidR="00145DB8" w:rsidRPr="00145DB8" w:rsidRDefault="007135C5" w:rsidP="00B720FD">
      <w:pPr>
        <w:pStyle w:val="a8"/>
        <w:spacing w:line="240" w:lineRule="auto"/>
        <w:ind w:left="0"/>
      </w:pPr>
      <w:r>
        <w:rPr>
          <w:lang w:val="el-GR"/>
        </w:rPr>
        <w:fldChar w:fldCharType="begin"/>
      </w:r>
      <w:r w:rsidR="00145DB8">
        <w:instrText xml:space="preserve"> ADDIN ZOTERO_BIBL {"uncited":[],"omitted":[],"custom":[]} CSL_BIBLIOGRAPHY </w:instrText>
      </w:r>
      <w:r>
        <w:rPr>
          <w:lang w:val="el-GR"/>
        </w:rPr>
        <w:fldChar w:fldCharType="separate"/>
      </w:r>
      <w:r w:rsidR="00145DB8" w:rsidRPr="00145DB8">
        <w:t xml:space="preserve">Anonymous. (2005a). </w:t>
      </w:r>
      <w:r w:rsidR="00145DB8" w:rsidRPr="00145DB8">
        <w:rPr>
          <w:i/>
          <w:iCs/>
        </w:rPr>
        <w:t>Toy</w:t>
      </w:r>
      <w:r w:rsidR="00145DB8" w:rsidRPr="00145DB8">
        <w:t>. Auckland War Memorial Museum Tāmaki Paenga Hira. https://commons.wikimedia.org/wiki/File:Toy_(AM_2005.87.11-5).jpg</w:t>
      </w:r>
    </w:p>
    <w:p w14:paraId="14F67441" w14:textId="77777777" w:rsidR="00145DB8" w:rsidRPr="00145DB8" w:rsidRDefault="00145DB8" w:rsidP="00B720FD">
      <w:pPr>
        <w:pStyle w:val="a8"/>
        <w:spacing w:line="240" w:lineRule="auto"/>
        <w:ind w:left="0"/>
      </w:pPr>
      <w:r w:rsidRPr="00145DB8">
        <w:t xml:space="preserve">Anonymous. (2005b). </w:t>
      </w:r>
      <w:r w:rsidRPr="00145DB8">
        <w:rPr>
          <w:i/>
          <w:iCs/>
        </w:rPr>
        <w:t>Toy</w:t>
      </w:r>
      <w:r w:rsidRPr="00145DB8">
        <w:t>. Auckland War Memorial Museum Tāmaki Paenga Hira. https://commons.wikimedia.org/wiki/File:Toy_(AM_2005.87.11-1).jpg</w:t>
      </w:r>
    </w:p>
    <w:p w14:paraId="4DD694DD" w14:textId="77777777" w:rsidR="00145DB8" w:rsidRPr="00145DB8" w:rsidRDefault="00145DB8" w:rsidP="00B720FD">
      <w:pPr>
        <w:pStyle w:val="a8"/>
        <w:spacing w:line="240" w:lineRule="auto"/>
        <w:ind w:left="0"/>
      </w:pPr>
      <w:r w:rsidRPr="00145DB8">
        <w:t xml:space="preserve">Bergeijk-Kwant, E. van. (2019). </w:t>
      </w:r>
      <w:r w:rsidRPr="00145DB8">
        <w:rPr>
          <w:i/>
          <w:iCs/>
        </w:rPr>
        <w:t>Couldn’t hold my laugh when I saw this young girl coming home from school with ‘her baby’ on her back.Igbo: Enweghị m ike ijide onwe m mgbe m hụrụ nwa agbọghọ a ka ọ si ụlọ akwụkwọ na-alọta ‘nwa ya’ n’azụ ya</w:t>
      </w:r>
      <w:r w:rsidRPr="00145DB8">
        <w:t>. Own work. https://commons.wikimedia.org/wiki/File:Big_is_beautiful.jpg</w:t>
      </w:r>
    </w:p>
    <w:p w14:paraId="3C19C56A" w14:textId="77777777" w:rsidR="00145DB8" w:rsidRPr="00145DB8" w:rsidRDefault="00145DB8" w:rsidP="00B720FD">
      <w:pPr>
        <w:pStyle w:val="a8"/>
        <w:spacing w:line="240" w:lineRule="auto"/>
        <w:ind w:left="0"/>
      </w:pPr>
      <w:r w:rsidRPr="00145DB8">
        <w:t xml:space="preserve">Bill, G. (1972). </w:t>
      </w:r>
      <w:r w:rsidRPr="00145DB8">
        <w:rPr>
          <w:i/>
          <w:iCs/>
        </w:rPr>
        <w:t>Girl uses a magnifying glass to study plant life in the tundra of the Rocky Mountains. The Denver PTA sponsored a week-long summer workshop for 8 to 14 year-olds to study the natural environment</w:t>
      </w:r>
      <w:r w:rsidRPr="00145DB8">
        <w:t>. National Archives at College Park. https://commons.wikimedia.org/wiki/File:GIRL_USES_A_MAGNIFYING_GLASS_TO_STUDY_PLANT_LIFE_IN_THE_TUNDRA_OF_THE_ROCKY_MOUNTAINS._THE_DENVER_PTA_SPONSORED_A..._-_NARA_-_543740.jpg</w:t>
      </w:r>
    </w:p>
    <w:p w14:paraId="43B75943" w14:textId="77777777" w:rsidR="00145DB8" w:rsidRPr="00145DB8" w:rsidRDefault="00145DB8" w:rsidP="00B720FD">
      <w:pPr>
        <w:pStyle w:val="a8"/>
        <w:spacing w:line="240" w:lineRule="auto"/>
        <w:ind w:left="0"/>
      </w:pPr>
      <w:r w:rsidRPr="00145DB8">
        <w:t xml:space="preserve">Ctmontessori. (2015). </w:t>
      </w:r>
      <w:r w:rsidRPr="00145DB8">
        <w:rPr>
          <w:i/>
          <w:iCs/>
        </w:rPr>
        <w:t>Boy using Montessori Pin Map of Europe at The Children’s Tree Montessori School</w:t>
      </w:r>
      <w:r w:rsidRPr="00145DB8">
        <w:t>. Own work. https://commons.wikimedia.org/wiki/File:Montessori_Pin_Map.jpg</w:t>
      </w:r>
    </w:p>
    <w:p w14:paraId="6BE82C70" w14:textId="77777777" w:rsidR="00145DB8" w:rsidRPr="00145DB8" w:rsidRDefault="00145DB8" w:rsidP="00B720FD">
      <w:pPr>
        <w:pStyle w:val="a8"/>
        <w:spacing w:line="240" w:lineRule="auto"/>
        <w:ind w:left="0"/>
      </w:pPr>
      <w:r w:rsidRPr="00145DB8">
        <w:lastRenderedPageBreak/>
        <w:t xml:space="preserve">GHassanLIL. (2019). </w:t>
      </w:r>
      <w:r w:rsidRPr="00145DB8">
        <w:rPr>
          <w:i/>
          <w:iCs/>
        </w:rPr>
        <w:t>Children learning about cooking</w:t>
      </w:r>
      <w:r w:rsidRPr="00145DB8">
        <w:t>. Own work. https://commons.wikimedia.org/wiki/File:Children_learning_about_cooking.jpg</w:t>
      </w:r>
    </w:p>
    <w:p w14:paraId="44FDC15E" w14:textId="77777777" w:rsidR="00145DB8" w:rsidRPr="00145DB8" w:rsidRDefault="00145DB8" w:rsidP="00B720FD">
      <w:pPr>
        <w:pStyle w:val="a8"/>
        <w:spacing w:line="240" w:lineRule="auto"/>
        <w:ind w:left="0"/>
      </w:pPr>
      <w:r w:rsidRPr="00145DB8">
        <w:t xml:space="preserve">Jebulon. (2011). </w:t>
      </w:r>
      <w:r w:rsidRPr="00145DB8">
        <w:rPr>
          <w:i/>
          <w:iCs/>
        </w:rPr>
        <w:t>Une maison jouet en plastique. A plastic house toy.</w:t>
      </w:r>
      <w:r w:rsidRPr="00145DB8">
        <w:t xml:space="preserve"> Own work. https://commons.wikimedia.org/wiki/File:Plastic_house.jpg</w:t>
      </w:r>
    </w:p>
    <w:p w14:paraId="55F01694" w14:textId="77777777" w:rsidR="00145DB8" w:rsidRPr="00145DB8" w:rsidRDefault="00145DB8" w:rsidP="00B720FD">
      <w:pPr>
        <w:pStyle w:val="a8"/>
        <w:spacing w:line="240" w:lineRule="auto"/>
        <w:ind w:left="0"/>
      </w:pPr>
      <w:r w:rsidRPr="00145DB8">
        <w:t xml:space="preserve">Kvr.lohith. (2015). </w:t>
      </w:r>
      <w:r w:rsidRPr="00145DB8">
        <w:rPr>
          <w:rFonts w:ascii="Nirmala UI" w:hAnsi="Nirmala UI" w:cs="Nirmala UI"/>
          <w:i/>
          <w:iCs/>
        </w:rPr>
        <w:t>తెలుగు</w:t>
      </w:r>
      <w:r w:rsidRPr="00145DB8">
        <w:rPr>
          <w:i/>
          <w:iCs/>
        </w:rPr>
        <w:t xml:space="preserve">: </w:t>
      </w:r>
      <w:r w:rsidRPr="00145DB8">
        <w:rPr>
          <w:rFonts w:ascii="Nirmala UI" w:hAnsi="Nirmala UI" w:cs="Nirmala UI"/>
          <w:i/>
          <w:iCs/>
        </w:rPr>
        <w:t>తాతా</w:t>
      </w:r>
      <w:r w:rsidRPr="00145DB8">
        <w:rPr>
          <w:i/>
          <w:iCs/>
        </w:rPr>
        <w:t xml:space="preserve"> </w:t>
      </w:r>
      <w:r w:rsidRPr="00145DB8">
        <w:rPr>
          <w:rFonts w:ascii="Nirmala UI" w:hAnsi="Nirmala UI" w:cs="Nirmala UI"/>
          <w:i/>
          <w:iCs/>
        </w:rPr>
        <w:t>రమేశ్</w:t>
      </w:r>
      <w:r w:rsidRPr="00145DB8">
        <w:rPr>
          <w:i/>
          <w:iCs/>
        </w:rPr>
        <w:t xml:space="preserve"> </w:t>
      </w:r>
      <w:r w:rsidRPr="00145DB8">
        <w:rPr>
          <w:rFonts w:ascii="Nirmala UI" w:hAnsi="Nirmala UI" w:cs="Nirmala UI"/>
          <w:i/>
          <w:iCs/>
        </w:rPr>
        <w:t>బాబు</w:t>
      </w:r>
      <w:r w:rsidRPr="00145DB8">
        <w:rPr>
          <w:i/>
          <w:iCs/>
        </w:rPr>
        <w:t xml:space="preserve"> </w:t>
      </w:r>
      <w:r w:rsidRPr="00145DB8">
        <w:rPr>
          <w:rFonts w:ascii="Nirmala UI" w:hAnsi="Nirmala UI" w:cs="Nirmala UI"/>
          <w:i/>
          <w:iCs/>
        </w:rPr>
        <w:t>గారి</w:t>
      </w:r>
      <w:r w:rsidRPr="00145DB8">
        <w:rPr>
          <w:i/>
          <w:iCs/>
        </w:rPr>
        <w:t xml:space="preserve"> </w:t>
      </w:r>
      <w:r w:rsidRPr="00145DB8">
        <w:rPr>
          <w:rFonts w:ascii="Nirmala UI" w:hAnsi="Nirmala UI" w:cs="Nirmala UI"/>
          <w:i/>
          <w:iCs/>
        </w:rPr>
        <w:t>పప్పెట్</w:t>
      </w:r>
      <w:r w:rsidRPr="00145DB8">
        <w:rPr>
          <w:i/>
          <w:iCs/>
        </w:rPr>
        <w:t xml:space="preserve"> </w:t>
      </w:r>
      <w:r w:rsidRPr="00145DB8">
        <w:rPr>
          <w:rFonts w:ascii="Nirmala UI" w:hAnsi="Nirmala UI" w:cs="Nirmala UI"/>
          <w:i/>
          <w:iCs/>
        </w:rPr>
        <w:t>షో</w:t>
      </w:r>
      <w:r w:rsidRPr="00145DB8">
        <w:t>. Own work. https://commons.wikimedia.org/wiki/File:Tata_rameshbabu,_puppet_show_2.jpg</w:t>
      </w:r>
    </w:p>
    <w:p w14:paraId="769F0706" w14:textId="77777777" w:rsidR="00145DB8" w:rsidRPr="00145DB8" w:rsidRDefault="00145DB8" w:rsidP="00B720FD">
      <w:pPr>
        <w:pStyle w:val="a8"/>
        <w:spacing w:line="240" w:lineRule="auto"/>
        <w:ind w:left="0"/>
      </w:pPr>
      <w:r w:rsidRPr="00145DB8">
        <w:t xml:space="preserve">Nixdorf. (2017). </w:t>
      </w:r>
      <w:r w:rsidRPr="00145DB8">
        <w:rPr>
          <w:i/>
          <w:iCs/>
        </w:rPr>
        <w:t>Traditional Montessori educational materials on display at the Triennale di Milano ‘Designed for children’ in 2017.</w:t>
      </w:r>
      <w:r w:rsidRPr="00145DB8">
        <w:t xml:space="preserve"> Own work. https://commons.wikimedia.org/wiki/File:Traditional_Montessori_educational_materials.jpg</w:t>
      </w:r>
    </w:p>
    <w:p w14:paraId="4DDD7A86" w14:textId="77777777" w:rsidR="00145DB8" w:rsidRPr="00145DB8" w:rsidRDefault="00145DB8" w:rsidP="00B720FD">
      <w:pPr>
        <w:pStyle w:val="a8"/>
        <w:spacing w:line="240" w:lineRule="auto"/>
        <w:ind w:left="0"/>
      </w:pPr>
      <w:r w:rsidRPr="00145DB8">
        <w:t xml:space="preserve">Steinbeißer, C. (2009). </w:t>
      </w:r>
      <w:r w:rsidRPr="00145DB8">
        <w:rPr>
          <w:i/>
          <w:iCs/>
        </w:rPr>
        <w:t>Kind beim Entkernen einer Zwetschge.</w:t>
      </w:r>
      <w:r w:rsidRPr="00145DB8">
        <w:t xml:space="preserve"> Own work. https://commons.wikimedia.org/wiki/File:Cherry_pitter_1.JPG</w:t>
      </w:r>
    </w:p>
    <w:p w14:paraId="44B23E92" w14:textId="77777777" w:rsidR="00145DB8" w:rsidRPr="00145DB8" w:rsidRDefault="00145DB8" w:rsidP="00B720FD">
      <w:pPr>
        <w:pStyle w:val="a8"/>
        <w:spacing w:line="240" w:lineRule="auto"/>
        <w:ind w:left="0"/>
      </w:pPr>
      <w:r w:rsidRPr="00145DB8">
        <w:t xml:space="preserve">Stojkovic, N. (2020). </w:t>
      </w:r>
      <w:r w:rsidRPr="00145DB8">
        <w:rPr>
          <w:i/>
          <w:iCs/>
        </w:rPr>
        <w:t>Little girl holding plasticine.</w:t>
      </w:r>
      <w:r w:rsidRPr="00145DB8">
        <w:t xml:space="preserve"> Little girl holding plasticine. https://commons.wikimedia.org/wiki/File:Little_girl_holding_plasticine._(49810941302).jpg</w:t>
      </w:r>
    </w:p>
    <w:p w14:paraId="0517435B" w14:textId="77777777" w:rsidR="00145DB8" w:rsidRPr="00145DB8" w:rsidRDefault="00145DB8" w:rsidP="00B720FD">
      <w:pPr>
        <w:pStyle w:val="a8"/>
        <w:spacing w:line="240" w:lineRule="auto"/>
        <w:ind w:left="0"/>
      </w:pPr>
      <w:r w:rsidRPr="00145DB8">
        <w:rPr>
          <w:rFonts w:ascii="Nirmala UI" w:hAnsi="Nirmala UI" w:cs="Nirmala UI"/>
        </w:rPr>
        <w:t>जोशीआर्या</w:t>
      </w:r>
      <w:r w:rsidRPr="00145DB8">
        <w:t xml:space="preserve">. (2021). </w:t>
      </w:r>
      <w:r w:rsidRPr="00145DB8">
        <w:rPr>
          <w:i/>
          <w:iCs/>
        </w:rPr>
        <w:t>Lakshimpuja at Diwali Festival</w:t>
      </w:r>
      <w:r w:rsidRPr="00145DB8">
        <w:t>. Own work. https://commons.wikimedia.org/wiki/File:%E0%A4%A6%E0%A4%BF%E0%A4%B5%E0%A4%BE%E0%A4%B3%E0%A5%80_%E0%A4%B2%E0%A4%95%E0%A5%8D%E0%A4%B7%E0%A5%8D%E0%A4%AE%E0%A5%80%E0%A4%AA%E0%A5%82%E0%A4%9C%E0%A4%A8.jpg</w:t>
      </w:r>
    </w:p>
    <w:p w14:paraId="568AE981" w14:textId="0C9A9EB0" w:rsidR="00F7665F" w:rsidRPr="001E5446" w:rsidRDefault="007135C5" w:rsidP="00B720FD">
      <w:pPr>
        <w:rPr>
          <w:lang w:val="el-GR"/>
        </w:rPr>
      </w:pPr>
      <w:r>
        <w:rPr>
          <w:lang w:val="el-GR"/>
        </w:rPr>
        <w:fldChar w:fldCharType="end"/>
      </w:r>
    </w:p>
    <w:sectPr w:rsidR="00F7665F" w:rsidRPr="001E5446" w:rsidSect="00B677C2">
      <w:headerReference w:type="default" r:id="rId20"/>
      <w:pgSz w:w="11900" w:h="16840"/>
      <w:pgMar w:top="1843" w:right="851" w:bottom="1418" w:left="2127"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07A36FD" w14:textId="77777777" w:rsidR="00E76BDA" w:rsidRDefault="00E76BDA" w:rsidP="00E7215C">
      <w:r>
        <w:separator/>
      </w:r>
    </w:p>
  </w:endnote>
  <w:endnote w:type="continuationSeparator" w:id="0">
    <w:p w14:paraId="271D0E6B" w14:textId="77777777" w:rsidR="00E76BDA" w:rsidRDefault="00E76BDA" w:rsidP="00E7215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A1"/>
    <w:family w:val="roman"/>
    <w:pitch w:val="variable"/>
    <w:sig w:usb0="E0002EFF" w:usb1="C000785B" w:usb2="00000009" w:usb3="00000000" w:csb0="000001FF" w:csb1="00000000"/>
  </w:font>
  <w:font w:name="Courier New">
    <w:panose1 w:val="02070309020205020404"/>
    <w:charset w:val="A1"/>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A1"/>
    <w:family w:val="roman"/>
    <w:pitch w:val="variable"/>
    <w:sig w:usb0="E00006FF" w:usb1="420024FF" w:usb2="02000000" w:usb3="00000000" w:csb0="0000019F" w:csb1="00000000"/>
  </w:font>
  <w:font w:name="MS Mincho">
    <w:altName w:val="ＭＳ 明朝"/>
    <w:panose1 w:val="02020609040205080304"/>
    <w:charset w:val="80"/>
    <w:family w:val="roman"/>
    <w:pitch w:val="fixed"/>
    <w:sig w:usb0="00000001" w:usb1="08070000" w:usb2="00000010" w:usb3="00000000" w:csb0="00020000" w:csb1="00000000"/>
  </w:font>
  <w:font w:name="Lucida Grande">
    <w:altName w:val="Segoe UI"/>
    <w:charset w:val="00"/>
    <w:family w:val="auto"/>
    <w:pitch w:val="variable"/>
    <w:sig w:usb0="E1000AEF" w:usb1="5000A1FF" w:usb2="00000000" w:usb3="00000000" w:csb0="000001BF" w:csb1="00000000"/>
  </w:font>
  <w:font w:name="Nirmala UI">
    <w:panose1 w:val="020B0502040204020203"/>
    <w:charset w:val="00"/>
    <w:family w:val="swiss"/>
    <w:pitch w:val="variable"/>
    <w:sig w:usb0="80FF8023" w:usb1="0200004A" w:usb2="000002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A1"/>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2A8A4BD" w14:textId="77777777" w:rsidR="00E76BDA" w:rsidRDefault="00E76BDA" w:rsidP="00E7215C">
      <w:r>
        <w:separator/>
      </w:r>
    </w:p>
  </w:footnote>
  <w:footnote w:type="continuationSeparator" w:id="0">
    <w:p w14:paraId="6E04C786" w14:textId="77777777" w:rsidR="00E76BDA" w:rsidRDefault="00E76BDA" w:rsidP="00E7215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A2EC01" w14:textId="77777777" w:rsidR="00E7215C" w:rsidRDefault="00E7215C">
    <w:pPr>
      <w:pStyle w:val="a3"/>
    </w:pPr>
    <w:r>
      <w:rPr>
        <w:noProof/>
      </w:rPr>
      <w:drawing>
        <wp:anchor distT="0" distB="0" distL="114300" distR="114300" simplePos="0" relativeHeight="251658240" behindDoc="1" locked="0" layoutInCell="1" allowOverlap="1" wp14:anchorId="20E20BDB" wp14:editId="1AED86F6">
          <wp:simplePos x="0" y="0"/>
          <wp:positionH relativeFrom="column">
            <wp:posOffset>-546100</wp:posOffset>
          </wp:positionH>
          <wp:positionV relativeFrom="paragraph">
            <wp:posOffset>-435610</wp:posOffset>
          </wp:positionV>
          <wp:extent cx="7549356" cy="10681472"/>
          <wp:effectExtent l="0" t="0" r="0" b="0"/>
          <wp:wrapNone/>
          <wp:docPr id="860646687" name="Εικόνα 860646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OOM_INTRO-01_A4-01.png"/>
                  <pic:cNvPicPr/>
                </pic:nvPicPr>
                <pic:blipFill>
                  <a:blip r:embed="rId1">
                    <a:extLst>
                      <a:ext uri="{28A0092B-C50C-407E-A947-70E740481C1C}">
                        <a14:useLocalDpi xmlns:a14="http://schemas.microsoft.com/office/drawing/2010/main" val="0"/>
                      </a:ext>
                    </a:extLst>
                  </a:blip>
                  <a:stretch>
                    <a:fillRect/>
                  </a:stretch>
                </pic:blipFill>
                <pic:spPr>
                  <a:xfrm>
                    <a:off x="0" y="0"/>
                    <a:ext cx="7549356" cy="10681472"/>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9C653B2"/>
    <w:multiLevelType w:val="hybridMultilevel"/>
    <w:tmpl w:val="57AA9E72"/>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 w15:restartNumberingAfterBreak="0">
    <w:nsid w:val="2D9D0B03"/>
    <w:multiLevelType w:val="hybridMultilevel"/>
    <w:tmpl w:val="C46275F2"/>
    <w:lvl w:ilvl="0" w:tplc="FFFFFFF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 w15:restartNumberingAfterBreak="0">
    <w:nsid w:val="424B76E6"/>
    <w:multiLevelType w:val="hybridMultilevel"/>
    <w:tmpl w:val="7016679E"/>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 w15:restartNumberingAfterBreak="0">
    <w:nsid w:val="429356BA"/>
    <w:multiLevelType w:val="hybridMultilevel"/>
    <w:tmpl w:val="C46275F2"/>
    <w:lvl w:ilvl="0" w:tplc="0408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 w15:restartNumberingAfterBreak="0">
    <w:nsid w:val="77473911"/>
    <w:multiLevelType w:val="hybridMultilevel"/>
    <w:tmpl w:val="57AA9E72"/>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16cid:durableId="1834683033">
    <w:abstractNumId w:val="2"/>
  </w:num>
  <w:num w:numId="2" w16cid:durableId="1579560294">
    <w:abstractNumId w:val="3"/>
  </w:num>
  <w:num w:numId="3" w16cid:durableId="1604532727">
    <w:abstractNumId w:val="0"/>
  </w:num>
  <w:num w:numId="4" w16cid:durableId="159514718">
    <w:abstractNumId w:val="4"/>
  </w:num>
  <w:num w:numId="5" w16cid:durableId="42260538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NotDisplayPageBoundaries/>
  <w:proofState w:spelling="clean" w:grammar="clean"/>
  <w:attachedTemplate r:id="rId1"/>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sjSyMDc1sDAxNjUxsLBQ0lEKTi0uzszPAykwrgUAEeMsHCwAAAA="/>
  </w:docVars>
  <w:rsids>
    <w:rsidRoot w:val="00DD7A06"/>
    <w:rsid w:val="0000473D"/>
    <w:rsid w:val="000169AD"/>
    <w:rsid w:val="00026350"/>
    <w:rsid w:val="000426B7"/>
    <w:rsid w:val="00052655"/>
    <w:rsid w:val="00055D84"/>
    <w:rsid w:val="0006249C"/>
    <w:rsid w:val="000E115D"/>
    <w:rsid w:val="00111799"/>
    <w:rsid w:val="00145DB8"/>
    <w:rsid w:val="001674F2"/>
    <w:rsid w:val="00171857"/>
    <w:rsid w:val="00184372"/>
    <w:rsid w:val="001871EB"/>
    <w:rsid w:val="001A08A5"/>
    <w:rsid w:val="001C298D"/>
    <w:rsid w:val="001D2DD8"/>
    <w:rsid w:val="001E5446"/>
    <w:rsid w:val="001E7574"/>
    <w:rsid w:val="002458A5"/>
    <w:rsid w:val="0026734F"/>
    <w:rsid w:val="002A2692"/>
    <w:rsid w:val="002B3EA2"/>
    <w:rsid w:val="002B52CC"/>
    <w:rsid w:val="002C2AEE"/>
    <w:rsid w:val="002D67C6"/>
    <w:rsid w:val="0031130E"/>
    <w:rsid w:val="00330946"/>
    <w:rsid w:val="003311C5"/>
    <w:rsid w:val="0033141B"/>
    <w:rsid w:val="00383872"/>
    <w:rsid w:val="003B29CF"/>
    <w:rsid w:val="003C4D6B"/>
    <w:rsid w:val="003C73F2"/>
    <w:rsid w:val="0042320E"/>
    <w:rsid w:val="004C1A98"/>
    <w:rsid w:val="004D1CEE"/>
    <w:rsid w:val="004D568A"/>
    <w:rsid w:val="00521D78"/>
    <w:rsid w:val="00584FC2"/>
    <w:rsid w:val="005C6871"/>
    <w:rsid w:val="005C6D57"/>
    <w:rsid w:val="005D4AAD"/>
    <w:rsid w:val="00660C65"/>
    <w:rsid w:val="006677B4"/>
    <w:rsid w:val="007135C5"/>
    <w:rsid w:val="007257C5"/>
    <w:rsid w:val="007608EE"/>
    <w:rsid w:val="00767DCB"/>
    <w:rsid w:val="007E7C67"/>
    <w:rsid w:val="007F4750"/>
    <w:rsid w:val="007F591F"/>
    <w:rsid w:val="008137D2"/>
    <w:rsid w:val="00830789"/>
    <w:rsid w:val="00863C25"/>
    <w:rsid w:val="008955C4"/>
    <w:rsid w:val="008B062B"/>
    <w:rsid w:val="008E02B0"/>
    <w:rsid w:val="00902707"/>
    <w:rsid w:val="00937939"/>
    <w:rsid w:val="009B4222"/>
    <w:rsid w:val="009E414C"/>
    <w:rsid w:val="00A043AB"/>
    <w:rsid w:val="00A10855"/>
    <w:rsid w:val="00A15475"/>
    <w:rsid w:val="00A25A70"/>
    <w:rsid w:val="00A260E8"/>
    <w:rsid w:val="00A41FBC"/>
    <w:rsid w:val="00A641A1"/>
    <w:rsid w:val="00A7793A"/>
    <w:rsid w:val="00AC456D"/>
    <w:rsid w:val="00AE08F4"/>
    <w:rsid w:val="00AE683C"/>
    <w:rsid w:val="00B13E1D"/>
    <w:rsid w:val="00B32E84"/>
    <w:rsid w:val="00B677C2"/>
    <w:rsid w:val="00B678EF"/>
    <w:rsid w:val="00B720FD"/>
    <w:rsid w:val="00B8234C"/>
    <w:rsid w:val="00BC14FE"/>
    <w:rsid w:val="00BF4545"/>
    <w:rsid w:val="00C039B5"/>
    <w:rsid w:val="00C21E82"/>
    <w:rsid w:val="00C30A31"/>
    <w:rsid w:val="00C37FE5"/>
    <w:rsid w:val="00C47137"/>
    <w:rsid w:val="00C85966"/>
    <w:rsid w:val="00CB4DAC"/>
    <w:rsid w:val="00CB6A72"/>
    <w:rsid w:val="00CD5516"/>
    <w:rsid w:val="00D35E19"/>
    <w:rsid w:val="00D434BA"/>
    <w:rsid w:val="00D5738F"/>
    <w:rsid w:val="00D848EE"/>
    <w:rsid w:val="00D9024D"/>
    <w:rsid w:val="00DB0541"/>
    <w:rsid w:val="00DB5D6F"/>
    <w:rsid w:val="00DD2432"/>
    <w:rsid w:val="00DD7A06"/>
    <w:rsid w:val="00E25742"/>
    <w:rsid w:val="00E267D1"/>
    <w:rsid w:val="00E44789"/>
    <w:rsid w:val="00E516BF"/>
    <w:rsid w:val="00E7215C"/>
    <w:rsid w:val="00E76BDA"/>
    <w:rsid w:val="00EA5206"/>
    <w:rsid w:val="00EC12CA"/>
    <w:rsid w:val="00EF37A3"/>
    <w:rsid w:val="00F26810"/>
    <w:rsid w:val="00F332B8"/>
    <w:rsid w:val="00F7665F"/>
    <w:rsid w:val="00F86618"/>
    <w:rsid w:val="00FD674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13CFEAD"/>
  <w14:defaultImageDpi w14:val="300"/>
  <w15:docId w15:val="{E699BF74-397F-428F-8FE0-D8F63A3F5E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rsid w:val="00E7215C"/>
    <w:pPr>
      <w:tabs>
        <w:tab w:val="center" w:pos="4320"/>
        <w:tab w:val="right" w:pos="8640"/>
      </w:tabs>
    </w:pPr>
  </w:style>
  <w:style w:type="character" w:customStyle="1" w:styleId="Char">
    <w:name w:val="Κεφαλίδα Char"/>
    <w:basedOn w:val="a0"/>
    <w:link w:val="a3"/>
    <w:uiPriority w:val="99"/>
    <w:rsid w:val="00E7215C"/>
  </w:style>
  <w:style w:type="paragraph" w:styleId="a4">
    <w:name w:val="footer"/>
    <w:basedOn w:val="a"/>
    <w:link w:val="Char0"/>
    <w:uiPriority w:val="99"/>
    <w:unhideWhenUsed/>
    <w:rsid w:val="00E7215C"/>
    <w:pPr>
      <w:tabs>
        <w:tab w:val="center" w:pos="4320"/>
        <w:tab w:val="right" w:pos="8640"/>
      </w:tabs>
    </w:pPr>
  </w:style>
  <w:style w:type="character" w:customStyle="1" w:styleId="Char0">
    <w:name w:val="Υποσέλιδο Char"/>
    <w:basedOn w:val="a0"/>
    <w:link w:val="a4"/>
    <w:uiPriority w:val="99"/>
    <w:rsid w:val="00E7215C"/>
  </w:style>
  <w:style w:type="paragraph" w:styleId="a5">
    <w:name w:val="Balloon Text"/>
    <w:basedOn w:val="a"/>
    <w:link w:val="Char1"/>
    <w:uiPriority w:val="99"/>
    <w:semiHidden/>
    <w:unhideWhenUsed/>
    <w:rsid w:val="00E7215C"/>
    <w:rPr>
      <w:rFonts w:ascii="Lucida Grande" w:hAnsi="Lucida Grande" w:cs="Lucida Grande"/>
      <w:sz w:val="18"/>
      <w:szCs w:val="18"/>
    </w:rPr>
  </w:style>
  <w:style w:type="character" w:customStyle="1" w:styleId="Char1">
    <w:name w:val="Κείμενο πλαισίου Char"/>
    <w:basedOn w:val="a0"/>
    <w:link w:val="a5"/>
    <w:uiPriority w:val="99"/>
    <w:semiHidden/>
    <w:rsid w:val="00E7215C"/>
    <w:rPr>
      <w:rFonts w:ascii="Lucida Grande" w:hAnsi="Lucida Grande" w:cs="Lucida Grande"/>
      <w:sz w:val="18"/>
      <w:szCs w:val="18"/>
    </w:rPr>
  </w:style>
  <w:style w:type="table" w:styleId="a6">
    <w:name w:val="Table Grid"/>
    <w:basedOn w:val="a1"/>
    <w:uiPriority w:val="59"/>
    <w:rsid w:val="001A08A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7">
    <w:name w:val="List Paragraph"/>
    <w:basedOn w:val="a"/>
    <w:uiPriority w:val="34"/>
    <w:qFormat/>
    <w:rsid w:val="00F7665F"/>
    <w:pPr>
      <w:ind w:left="720"/>
      <w:contextualSpacing/>
    </w:pPr>
  </w:style>
  <w:style w:type="paragraph" w:styleId="a8">
    <w:name w:val="Bibliography"/>
    <w:basedOn w:val="a"/>
    <w:next w:val="a"/>
    <w:uiPriority w:val="37"/>
    <w:unhideWhenUsed/>
    <w:rsid w:val="007135C5"/>
    <w:pPr>
      <w:spacing w:line="480" w:lineRule="auto"/>
      <w:ind w:left="720" w:hanging="720"/>
    </w:pPr>
  </w:style>
  <w:style w:type="paragraph" w:styleId="a9">
    <w:name w:val="caption"/>
    <w:basedOn w:val="a"/>
    <w:next w:val="a"/>
    <w:uiPriority w:val="35"/>
    <w:unhideWhenUsed/>
    <w:qFormat/>
    <w:rsid w:val="00F332B8"/>
    <w:pPr>
      <w:spacing w:after="200"/>
    </w:pPr>
    <w:rPr>
      <w:i/>
      <w:iCs/>
      <w:color w:val="1F497D" w:themeColor="text2"/>
      <w:sz w:val="18"/>
      <w:szCs w:val="18"/>
    </w:rPr>
  </w:style>
  <w:style w:type="paragraph" w:styleId="aa">
    <w:name w:val="Revision"/>
    <w:hidden/>
    <w:uiPriority w:val="99"/>
    <w:semiHidden/>
    <w:rsid w:val="00A15475"/>
  </w:style>
  <w:style w:type="character" w:styleId="ab">
    <w:name w:val="annotation reference"/>
    <w:basedOn w:val="a0"/>
    <w:uiPriority w:val="99"/>
    <w:semiHidden/>
    <w:unhideWhenUsed/>
    <w:rsid w:val="002A2692"/>
    <w:rPr>
      <w:sz w:val="16"/>
      <w:szCs w:val="16"/>
    </w:rPr>
  </w:style>
  <w:style w:type="paragraph" w:styleId="ac">
    <w:name w:val="annotation text"/>
    <w:basedOn w:val="a"/>
    <w:link w:val="Char2"/>
    <w:uiPriority w:val="99"/>
    <w:unhideWhenUsed/>
    <w:rsid w:val="002A2692"/>
    <w:rPr>
      <w:sz w:val="20"/>
      <w:szCs w:val="20"/>
    </w:rPr>
  </w:style>
  <w:style w:type="character" w:customStyle="1" w:styleId="Char2">
    <w:name w:val="Κείμενο σχολίου Char"/>
    <w:basedOn w:val="a0"/>
    <w:link w:val="ac"/>
    <w:uiPriority w:val="99"/>
    <w:rsid w:val="002A2692"/>
    <w:rPr>
      <w:sz w:val="20"/>
      <w:szCs w:val="20"/>
    </w:rPr>
  </w:style>
  <w:style w:type="paragraph" w:styleId="ad">
    <w:name w:val="annotation subject"/>
    <w:basedOn w:val="ac"/>
    <w:next w:val="ac"/>
    <w:link w:val="Char3"/>
    <w:uiPriority w:val="99"/>
    <w:semiHidden/>
    <w:unhideWhenUsed/>
    <w:rsid w:val="002A2692"/>
    <w:rPr>
      <w:b/>
      <w:bCs/>
    </w:rPr>
  </w:style>
  <w:style w:type="character" w:customStyle="1" w:styleId="Char3">
    <w:name w:val="Θέμα σχολίου Char"/>
    <w:basedOn w:val="Char2"/>
    <w:link w:val="ad"/>
    <w:uiPriority w:val="99"/>
    <w:semiHidden/>
    <w:rsid w:val="002A2692"/>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jpg"/><Relationship Id="rId18" Type="http://schemas.openxmlformats.org/officeDocument/2006/relationships/image" Target="media/image11.jp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jpg"/><Relationship Id="rId17" Type="http://schemas.openxmlformats.org/officeDocument/2006/relationships/image" Target="media/image10.jpg"/><Relationship Id="rId2" Type="http://schemas.openxmlformats.org/officeDocument/2006/relationships/numbering" Target="numbering.xml"/><Relationship Id="rId16" Type="http://schemas.openxmlformats.org/officeDocument/2006/relationships/image" Target="media/image9.jpg"/><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5" Type="http://schemas.openxmlformats.org/officeDocument/2006/relationships/webSettings" Target="webSettings.xml"/><Relationship Id="rId15" Type="http://schemas.openxmlformats.org/officeDocument/2006/relationships/image" Target="media/image8.jpg"/><Relationship Id="rId10" Type="http://schemas.openxmlformats.org/officeDocument/2006/relationships/image" Target="media/image3.jpg"/><Relationship Id="rId19" Type="http://schemas.openxmlformats.org/officeDocument/2006/relationships/image" Target="media/image12.jp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jpg"/><Relationship Id="rId22"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3.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ofia\Downloads\LETTER_a4_GR.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F290539-B5A7-4037-8244-CA4A2E618C4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LETTER_a4_GR</Template>
  <TotalTime>1</TotalTime>
  <Pages>7</Pages>
  <Words>2307</Words>
  <Characters>12460</Characters>
  <Application>Microsoft Office Word</Application>
  <DocSecurity>0</DocSecurity>
  <Lines>103</Lines>
  <Paragraphs>29</Paragraphs>
  <ScaleCrop>false</ScaleCrop>
  <HeadingPairs>
    <vt:vector size="2" baseType="variant">
      <vt:variant>
        <vt:lpstr>Τίτλος</vt:lpstr>
      </vt:variant>
      <vt:variant>
        <vt:i4>1</vt:i4>
      </vt:variant>
    </vt:vector>
  </HeadingPairs>
  <TitlesOfParts>
    <vt:vector size="1" baseType="lpstr">
      <vt:lpstr/>
    </vt:vector>
  </TitlesOfParts>
  <Company>MALA</Company>
  <LinksUpToDate>false</LinksUpToDate>
  <CharactersWithSpaces>14738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Sofia</dc:creator>
  <cp:keywords/>
  <dc:description/>
  <cp:lastModifiedBy>ΑΥΓΗΤΙΔΟΥ ΣΟΦΙΑ</cp:lastModifiedBy>
  <cp:revision>2</cp:revision>
  <dcterms:created xsi:type="dcterms:W3CDTF">2023-06-07T10:58:00Z</dcterms:created>
  <dcterms:modified xsi:type="dcterms:W3CDTF">2023-06-07T10:58:00Z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a3a6fa54aba947c15c68afa6a88869347f0536c5c199fc1894387373e15362a1</vt:lpwstr>
  </property>
  <property fmtid="{D5CDD505-2E9C-101B-9397-08002B2CF9AE}" pid="3" name="ZOTERO_PREF_1">
    <vt:lpwstr>&lt;data data-version="3" zotero-version="6.0.26"&gt;&lt;session id="KMlmnbH9"/&gt;&lt;style id="http://www.zotero.org/styles/apa" locale="en-GB" hasBibliography="1" bibliographyStyleHasBeenSet="1"/&gt;&lt;prefs&gt;&lt;pref name="fieldType" value="Field"/&gt;&lt;/prefs&gt;&lt;/data&gt;</vt:lpwstr>
  </property>
</Properties>
</file>