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763"/>
      </w:tblGrid>
      <w:tr w:rsidR="00EF3631" w:rsidRPr="00645999" w14:paraId="05D1CE60" w14:textId="77777777" w:rsidTr="00EF3631">
        <w:tc>
          <w:tcPr>
            <w:tcW w:w="9763" w:type="dxa"/>
          </w:tcPr>
          <w:p w14:paraId="1D2D9F78" w14:textId="77777777" w:rsidR="00EF3631" w:rsidRDefault="00EF3631" w:rsidP="00D96D18">
            <w:pPr>
              <w:shd w:val="clear" w:color="auto" w:fill="FFFFFF"/>
              <w:jc w:val="center"/>
              <w:rPr>
                <w:rFonts w:ascii="Times New Roman" w:eastAsiaTheme="minorHAnsi" w:hAnsi="Times New Roman" w:cs="Times New Roman"/>
                <w:b/>
                <w:i/>
                <w:color w:val="000000" w:themeColor="text1"/>
                <w:lang w:val="el-GR"/>
              </w:rPr>
            </w:pPr>
            <w:proofErr w:type="spellStart"/>
            <w:r w:rsidRPr="00D96D18">
              <w:rPr>
                <w:rFonts w:ascii="Times New Roman" w:eastAsiaTheme="minorHAnsi" w:hAnsi="Times New Roman" w:cs="Times New Roman"/>
                <w:b/>
                <w:i/>
                <w:color w:val="000000" w:themeColor="text1"/>
                <w:lang w:val="el-GR"/>
              </w:rPr>
              <w:t>Αναστοχαστικό</w:t>
            </w:r>
            <w:proofErr w:type="spellEnd"/>
            <w:r w:rsidRPr="00D96D18">
              <w:rPr>
                <w:rFonts w:ascii="Times New Roman" w:eastAsiaTheme="minorHAnsi" w:hAnsi="Times New Roman" w:cs="Times New Roman"/>
                <w:b/>
                <w:i/>
                <w:color w:val="000000" w:themeColor="text1"/>
                <w:lang w:val="el-GR"/>
              </w:rPr>
              <w:t xml:space="preserve"> εργαλείο για την διερεύνηση των τρόπων που το εκπαιδευτικό μαθησιακό  περιβάλλον στην προσχολική ηλικία ενισχύει την συμμετοχή των παιδιών</w:t>
            </w:r>
          </w:p>
          <w:p w14:paraId="02294F3F" w14:textId="77777777" w:rsidR="00D96D18" w:rsidRPr="00EF3631" w:rsidRDefault="00D96D18" w:rsidP="00D96D18">
            <w:pPr>
              <w:shd w:val="clear" w:color="auto" w:fill="FFFFFF"/>
              <w:jc w:val="center"/>
              <w:rPr>
                <w:lang w:val="el-GR"/>
              </w:rPr>
            </w:pPr>
          </w:p>
        </w:tc>
      </w:tr>
      <w:tr w:rsidR="00EF3631" w:rsidRPr="00645999" w14:paraId="35ADB397" w14:textId="77777777" w:rsidTr="00EF3631">
        <w:tc>
          <w:tcPr>
            <w:tcW w:w="9763" w:type="dxa"/>
          </w:tcPr>
          <w:p w14:paraId="23F108ED" w14:textId="25042D4F" w:rsidR="00EF3631" w:rsidRDefault="00EF3631" w:rsidP="00823048">
            <w:pPr>
              <w:jc w:val="both"/>
              <w:rPr>
                <w:lang w:val="el-GR"/>
              </w:rPr>
            </w:pPr>
            <w:r w:rsidRPr="00EF3631">
              <w:rPr>
                <w:lang w:val="el-GR"/>
              </w:rPr>
              <w:t xml:space="preserve">Σκοπός του </w:t>
            </w:r>
            <w:proofErr w:type="spellStart"/>
            <w:r w:rsidRPr="00EF3631">
              <w:rPr>
                <w:lang w:val="el-GR"/>
              </w:rPr>
              <w:t>αναστοχαστικού</w:t>
            </w:r>
            <w:proofErr w:type="spellEnd"/>
            <w:r w:rsidRPr="00EF3631">
              <w:rPr>
                <w:lang w:val="el-GR"/>
              </w:rPr>
              <w:t xml:space="preserve"> εργαλείου είναι η διερεύνηση του τρόπου που ο εσωτερικός ή εξωτερικός χώρος του νηπιαγωγείου ή άλλα περιβάλλοντα που αξιοποιούνται κατά την εκπαιδευτική διαδικασία πληρούν ορισμένα κριτήρια αλλά και απαραίτητες προϋποθέσεις για την ενίσχυση της ενεργητικής συμμετοχής των παιδιών στην ίδια τους την μάθηση. Στο παρόν </w:t>
            </w:r>
            <w:proofErr w:type="spellStart"/>
            <w:r w:rsidRPr="00EF3631">
              <w:rPr>
                <w:lang w:val="el-GR"/>
              </w:rPr>
              <w:t>αναστοχαστικό</w:t>
            </w:r>
            <w:proofErr w:type="spellEnd"/>
            <w:r w:rsidRPr="00EF3631">
              <w:rPr>
                <w:lang w:val="el-GR"/>
              </w:rPr>
              <w:t xml:space="preserve"> εργαλείο αξιοποιείται φωτογραφικό υλικό από διαφορετικές χώρες και καλείστε να εντοπίσετε αν οι </w:t>
            </w:r>
            <w:proofErr w:type="spellStart"/>
            <w:r w:rsidRPr="00EF3631">
              <w:rPr>
                <w:lang w:val="el-GR"/>
              </w:rPr>
              <w:t>απεικονιζόμενοι</w:t>
            </w:r>
            <w:proofErr w:type="spellEnd"/>
            <w:r w:rsidRPr="00EF3631">
              <w:rPr>
                <w:lang w:val="el-GR"/>
              </w:rPr>
              <w:t xml:space="preserve"> χώροι ανταποκρίνονται στα παρακάτω κριτήρια. </w:t>
            </w:r>
            <w:r w:rsidR="00A54F76" w:rsidRPr="00A54F76">
              <w:rPr>
                <w:lang w:val="el-GR"/>
              </w:rPr>
              <w:t xml:space="preserve">Για την καλύτερη επεξεργασία του εργαλείου καλείστε πρώτα να μελετήσετε την παρουσίαση που υπάρχει στο εκπαιδευτικό υλικό «Η συμμετοχή των </w:t>
            </w:r>
            <w:r w:rsidR="00A54F76" w:rsidRPr="009A34B3">
              <w:rPr>
                <w:lang w:val="el-GR"/>
              </w:rPr>
              <w:t>παιδιών σε διαδικασίες</w:t>
            </w:r>
            <w:r w:rsidR="00A54F76" w:rsidRPr="00A54F76">
              <w:rPr>
                <w:lang w:val="el-GR"/>
              </w:rPr>
              <w:t xml:space="preserve"> μάθησης ΙΙΙ».</w:t>
            </w:r>
          </w:p>
          <w:p w14:paraId="38DA9C5F" w14:textId="504F1D78" w:rsidR="00A54F76" w:rsidRPr="00EF3631" w:rsidRDefault="00A54F76" w:rsidP="00823048">
            <w:pPr>
              <w:jc w:val="both"/>
              <w:rPr>
                <w:lang w:val="el-GR"/>
              </w:rPr>
            </w:pPr>
          </w:p>
        </w:tc>
      </w:tr>
      <w:tr w:rsidR="00EF3631" w:rsidRPr="00645999" w14:paraId="2AB51B14" w14:textId="77777777" w:rsidTr="00EF3631">
        <w:tc>
          <w:tcPr>
            <w:tcW w:w="9763" w:type="dxa"/>
          </w:tcPr>
          <w:p w14:paraId="63CF81D8" w14:textId="77777777" w:rsidR="00EF3631" w:rsidRPr="00EF3631" w:rsidRDefault="00EF3631" w:rsidP="00823048">
            <w:pPr>
              <w:rPr>
                <w:lang w:val="el-GR"/>
              </w:rPr>
            </w:pPr>
          </w:p>
        </w:tc>
      </w:tr>
      <w:tr w:rsidR="001A08A5" w:rsidRPr="00645999" w14:paraId="47AC827E" w14:textId="77777777" w:rsidTr="00EF3631">
        <w:tc>
          <w:tcPr>
            <w:tcW w:w="9763" w:type="dxa"/>
          </w:tcPr>
          <w:p w14:paraId="00E2C42A" w14:textId="34954AAE" w:rsidR="001E5446" w:rsidRDefault="00AF63B0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>Δείτε τα μαθησιακά περιβάλλοντα που προβάλλουν οι παρακάτω φωτογραφίες</w:t>
            </w:r>
            <w:r w:rsidR="001E5446">
              <w:rPr>
                <w:lang w:val="el-GR"/>
              </w:rPr>
              <w:t xml:space="preserve"> και </w:t>
            </w:r>
            <w:r w:rsidR="007608EE">
              <w:rPr>
                <w:lang w:val="el-GR"/>
              </w:rPr>
              <w:t>εντοπίστε τα εξής</w:t>
            </w:r>
            <w:r w:rsidR="002F6B3F">
              <w:rPr>
                <w:lang w:val="el-GR"/>
              </w:rPr>
              <w:t xml:space="preserve"> κριτήρια</w:t>
            </w:r>
            <w:r w:rsidR="007608EE">
              <w:rPr>
                <w:lang w:val="el-GR"/>
              </w:rPr>
              <w:t>:</w:t>
            </w:r>
          </w:p>
          <w:p w14:paraId="5684A402" w14:textId="0719AC95" w:rsidR="00CD5516" w:rsidRDefault="00BE6D7D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Μαθησιακούς χώρους που δομούνται ανάλογα με τις </w:t>
            </w:r>
            <w:r w:rsidRPr="00B12E88">
              <w:rPr>
                <w:b/>
                <w:bCs/>
                <w:lang w:val="el-GR"/>
              </w:rPr>
              <w:t>αναπτυξιακές ανάγκες των παιδιών</w:t>
            </w:r>
            <w:r w:rsidR="00527549" w:rsidRPr="00B12E88">
              <w:rPr>
                <w:lang w:val="el-GR"/>
              </w:rPr>
              <w:t xml:space="preserve"> (π.χ. </w:t>
            </w:r>
            <w:r w:rsidR="00A67BA9" w:rsidRPr="00B12E88">
              <w:rPr>
                <w:lang w:val="el-GR"/>
              </w:rPr>
              <w:t>τα έπιπλα</w:t>
            </w:r>
            <w:r w:rsidR="009654DF" w:rsidRPr="00B12E88">
              <w:rPr>
                <w:lang w:val="el-GR"/>
              </w:rPr>
              <w:t xml:space="preserve"> /και όργανα</w:t>
            </w:r>
            <w:r w:rsidR="00A67BA9" w:rsidRPr="00B12E88">
              <w:rPr>
                <w:lang w:val="el-GR"/>
              </w:rPr>
              <w:t xml:space="preserve"> είναι στο ύψος των παιδιών, </w:t>
            </w:r>
            <w:r w:rsidR="006B50F7" w:rsidRPr="00B12E88">
              <w:rPr>
                <w:lang w:val="el-GR"/>
              </w:rPr>
              <w:t xml:space="preserve">ο έντυπος λόγος </w:t>
            </w:r>
            <w:r w:rsidR="005F54B2" w:rsidRPr="00B12E88">
              <w:rPr>
                <w:lang w:val="el-GR"/>
              </w:rPr>
              <w:t>παρουσιάζεται με κατάλληλο</w:t>
            </w:r>
            <w:r w:rsidR="006B50F7" w:rsidRPr="00B12E88">
              <w:rPr>
                <w:lang w:val="el-GR"/>
              </w:rPr>
              <w:t xml:space="preserve"> για την ηλικία τους</w:t>
            </w:r>
            <w:r w:rsidR="005F54B2" w:rsidRPr="00B12E88">
              <w:rPr>
                <w:lang w:val="el-GR"/>
              </w:rPr>
              <w:t xml:space="preserve"> τρόπο</w:t>
            </w:r>
            <w:r w:rsidR="009654DF" w:rsidRPr="00B12E88">
              <w:rPr>
                <w:lang w:val="el-GR"/>
              </w:rPr>
              <w:t>,</w:t>
            </w:r>
            <w:r w:rsidR="006F0BEB">
              <w:rPr>
                <w:lang w:val="el-GR"/>
              </w:rPr>
              <w:t xml:space="preserve"> τα παιχνίδια είναι κατάλληλα για την ηλικία τους</w:t>
            </w:r>
            <w:r w:rsidR="009654DF" w:rsidRPr="00B12E88">
              <w:rPr>
                <w:lang w:val="el-GR"/>
              </w:rPr>
              <w:t xml:space="preserve"> κ.λπ.)</w:t>
            </w:r>
            <w:r w:rsidR="006B50F7" w:rsidRPr="00B12E88">
              <w:rPr>
                <w:lang w:val="el-GR"/>
              </w:rPr>
              <w:t>,</w:t>
            </w:r>
            <w:r w:rsidR="006B50F7">
              <w:rPr>
                <w:b/>
                <w:bCs/>
                <w:lang w:val="el-GR"/>
              </w:rPr>
              <w:t xml:space="preserve"> </w:t>
            </w:r>
          </w:p>
          <w:p w14:paraId="38C023A1" w14:textId="5EABCBB1" w:rsidR="00BE6D7D" w:rsidRPr="000F6611" w:rsidRDefault="005B7AC4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Μαθησιακά περιβάλλοντα στα οποία καταβάλλεται </w:t>
            </w:r>
            <w:r w:rsidRPr="004D0244">
              <w:rPr>
                <w:b/>
                <w:bCs/>
                <w:lang w:val="el-GR"/>
              </w:rPr>
              <w:t>προσπάθεια να μειωθούν ο</w:t>
            </w:r>
            <w:r w:rsidR="00800287" w:rsidRPr="004D0244">
              <w:rPr>
                <w:b/>
                <w:bCs/>
                <w:lang w:val="el-GR"/>
              </w:rPr>
              <w:t xml:space="preserve">ι </w:t>
            </w:r>
            <w:r w:rsidRPr="004D0244">
              <w:rPr>
                <w:b/>
                <w:bCs/>
                <w:lang w:val="el-GR"/>
              </w:rPr>
              <w:t>περισπασμοί</w:t>
            </w:r>
            <w:r w:rsidR="00680796">
              <w:rPr>
                <w:lang w:val="el-GR"/>
              </w:rPr>
              <w:t xml:space="preserve"> κατά τη διάρκεια των οργανωμένων δραστηριοτήτων </w:t>
            </w:r>
            <w:r w:rsidR="009654DF">
              <w:rPr>
                <w:lang w:val="el-GR"/>
              </w:rPr>
              <w:t xml:space="preserve">(π.χ. </w:t>
            </w:r>
            <w:r w:rsidR="009F1C5B">
              <w:rPr>
                <w:lang w:val="el-GR"/>
              </w:rPr>
              <w:t xml:space="preserve">δεν περιέχουν αντικείμενα </w:t>
            </w:r>
            <w:r w:rsidR="002E46C4">
              <w:rPr>
                <w:lang w:val="el-GR"/>
              </w:rPr>
              <w:t>ή</w:t>
            </w:r>
            <w:r w:rsidR="009F1C5B">
              <w:rPr>
                <w:lang w:val="el-GR"/>
              </w:rPr>
              <w:t xml:space="preserve"> ερεθίσματα </w:t>
            </w:r>
            <w:r w:rsidR="002E46C4">
              <w:rPr>
                <w:lang w:val="el-GR"/>
              </w:rPr>
              <w:t>που</w:t>
            </w:r>
            <w:r w:rsidR="009F1C5B">
              <w:rPr>
                <w:lang w:val="el-GR"/>
              </w:rPr>
              <w:t xml:space="preserve"> να αποσπούν την προσοχή των παιδιών</w:t>
            </w:r>
            <w:r w:rsidR="002E46C4">
              <w:rPr>
                <w:lang w:val="el-GR"/>
              </w:rPr>
              <w:t xml:space="preserve">, δεν περιέχουν ερεθίσματα </w:t>
            </w:r>
            <w:r w:rsidR="00C8578E">
              <w:rPr>
                <w:lang w:val="el-GR"/>
              </w:rPr>
              <w:t>άσχετα με</w:t>
            </w:r>
            <w:r w:rsidR="006B4A83">
              <w:rPr>
                <w:lang w:val="el-GR"/>
              </w:rPr>
              <w:t xml:space="preserve"> τ</w:t>
            </w:r>
            <w:r w:rsidR="00C8578E">
              <w:rPr>
                <w:lang w:val="el-GR"/>
              </w:rPr>
              <w:t>ο μαθησιακό στόχο</w:t>
            </w:r>
            <w:r w:rsidR="00D3583E">
              <w:rPr>
                <w:lang w:val="el-GR"/>
              </w:rPr>
              <w:t xml:space="preserve">, δεν επιτρέπουν στα παιδιά να </w:t>
            </w:r>
            <w:r w:rsidR="003B6850">
              <w:rPr>
                <w:lang w:val="el-GR"/>
              </w:rPr>
              <w:t xml:space="preserve">γνωρίζουν </w:t>
            </w:r>
            <w:r w:rsidR="00236B22">
              <w:rPr>
                <w:lang w:val="el-GR"/>
              </w:rPr>
              <w:t>τι εξελίσσεται έξω από την τάξ</w:t>
            </w:r>
            <w:r w:rsidR="00012A48">
              <w:rPr>
                <w:lang w:val="el-GR"/>
              </w:rPr>
              <w:t>η</w:t>
            </w:r>
            <w:r w:rsidR="009F1C5B">
              <w:rPr>
                <w:lang w:val="el-GR"/>
              </w:rPr>
              <w:t xml:space="preserve"> κ.λπ.).</w:t>
            </w:r>
          </w:p>
          <w:p w14:paraId="6FE8B29C" w14:textId="7BE18034" w:rsidR="005B7AC4" w:rsidRDefault="007D6556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Μαθησιακά περιβάλλοντα που οργανώνονται ώστε να επιτρέπουν </w:t>
            </w:r>
            <w:r w:rsidRPr="004D0244">
              <w:rPr>
                <w:b/>
                <w:bCs/>
                <w:lang w:val="el-GR"/>
              </w:rPr>
              <w:t>την παρατήρηση συγκεκριμένων προτύπων συμπεριφοράς</w:t>
            </w:r>
            <w:r w:rsidR="00D63E30">
              <w:rPr>
                <w:lang w:val="el-GR"/>
              </w:rPr>
              <w:t xml:space="preserve"> </w:t>
            </w:r>
            <w:r w:rsidR="00BB722C">
              <w:rPr>
                <w:lang w:val="el-GR"/>
              </w:rPr>
              <w:t>(</w:t>
            </w:r>
            <w:r w:rsidR="00D63E30">
              <w:rPr>
                <w:lang w:val="el-GR"/>
              </w:rPr>
              <w:t xml:space="preserve">π.χ. το να </w:t>
            </w:r>
            <w:r w:rsidR="00DC1590">
              <w:rPr>
                <w:lang w:val="el-GR"/>
              </w:rPr>
              <w:t>μέν</w:t>
            </w:r>
            <w:r w:rsidR="00FC7604">
              <w:rPr>
                <w:lang w:val="el-GR"/>
              </w:rPr>
              <w:t>ουν</w:t>
            </w:r>
            <w:r w:rsidR="00DC1590">
              <w:rPr>
                <w:lang w:val="el-GR"/>
              </w:rPr>
              <w:t xml:space="preserve"> ο</w:t>
            </w:r>
            <w:r w:rsidR="00FC7604">
              <w:rPr>
                <w:lang w:val="el-GR"/>
              </w:rPr>
              <w:t>ι</w:t>
            </w:r>
            <w:r w:rsidR="00DC1590">
              <w:rPr>
                <w:lang w:val="el-GR"/>
              </w:rPr>
              <w:t xml:space="preserve"> μαθητ</w:t>
            </w:r>
            <w:r w:rsidR="00FC7604">
              <w:rPr>
                <w:lang w:val="el-GR"/>
              </w:rPr>
              <w:t>έ</w:t>
            </w:r>
            <w:r w:rsidR="00DC1590">
              <w:rPr>
                <w:lang w:val="el-GR"/>
              </w:rPr>
              <w:t>ς σιωπηλ</w:t>
            </w:r>
            <w:r w:rsidR="00FC7604">
              <w:rPr>
                <w:lang w:val="el-GR"/>
              </w:rPr>
              <w:t>οί</w:t>
            </w:r>
            <w:r w:rsidR="00DC1590">
              <w:rPr>
                <w:lang w:val="el-GR"/>
              </w:rPr>
              <w:t xml:space="preserve"> και απόλυτα συγκεντρωμένο</w:t>
            </w:r>
            <w:r w:rsidR="00FC7604">
              <w:rPr>
                <w:lang w:val="el-GR"/>
              </w:rPr>
              <w:t>ι</w:t>
            </w:r>
            <w:r w:rsidR="00DC1590">
              <w:rPr>
                <w:lang w:val="el-GR"/>
              </w:rPr>
              <w:t xml:space="preserve"> σε αυτά που παρουσιάζει η εκπαιδευτικός, να παρατηρούν τον τρόπο με τον οποίο εργάζεται ένας επιστήμονας κ.λπ.)</w:t>
            </w:r>
            <w:r w:rsidR="00047B0B">
              <w:rPr>
                <w:lang w:val="el-GR"/>
              </w:rPr>
              <w:t>.</w:t>
            </w:r>
          </w:p>
          <w:p w14:paraId="5116E234" w14:textId="11C00414" w:rsidR="007D6556" w:rsidRDefault="00BF5774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Μαθησιακά περιβάλλοντα που υποστηρίζουν την </w:t>
            </w:r>
            <w:r w:rsidRPr="00B12E88">
              <w:rPr>
                <w:b/>
                <w:bCs/>
                <w:lang w:val="el-GR"/>
              </w:rPr>
              <w:t>ανακάλυψη</w:t>
            </w:r>
            <w:r w:rsidR="00DC1590">
              <w:rPr>
                <w:b/>
                <w:bCs/>
                <w:lang w:val="el-GR"/>
              </w:rPr>
              <w:t>.</w:t>
            </w:r>
          </w:p>
          <w:p w14:paraId="2302CDC7" w14:textId="09FB7B46" w:rsidR="00BF5774" w:rsidRDefault="00BF5774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Μαθησιακά περιβάλλοντα που υποστηρίζουν την </w:t>
            </w:r>
            <w:r w:rsidRPr="00B12E88">
              <w:rPr>
                <w:b/>
                <w:bCs/>
                <w:lang w:val="el-GR"/>
              </w:rPr>
              <w:t>αλληλεπίδραση μεταξύ των παιδιών</w:t>
            </w:r>
            <w:r w:rsidR="00DC1590">
              <w:rPr>
                <w:b/>
                <w:bCs/>
                <w:lang w:val="el-GR"/>
              </w:rPr>
              <w:t>.</w:t>
            </w:r>
          </w:p>
          <w:p w14:paraId="462BCFFC" w14:textId="618A367D" w:rsidR="0020589D" w:rsidRPr="00B12E88" w:rsidRDefault="0020589D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b/>
                <w:bCs/>
                <w:lang w:val="el-GR"/>
              </w:rPr>
            </w:pPr>
            <w:r>
              <w:rPr>
                <w:lang w:val="el-GR"/>
              </w:rPr>
              <w:t xml:space="preserve">Μαθησιακά περιβάλλοντα που επιτρέπουν την </w:t>
            </w:r>
            <w:r w:rsidRPr="00B12E88">
              <w:rPr>
                <w:b/>
                <w:bCs/>
                <w:lang w:val="el-GR"/>
              </w:rPr>
              <w:t xml:space="preserve">πολύπλευρη διερεύνηση </w:t>
            </w:r>
            <w:r w:rsidR="00645999">
              <w:rPr>
                <w:b/>
                <w:bCs/>
                <w:lang w:val="el-GR"/>
              </w:rPr>
              <w:t>των παιδιών.</w:t>
            </w:r>
          </w:p>
          <w:p w14:paraId="715C2DE8" w14:textId="07E5271B" w:rsidR="0020589D" w:rsidRDefault="0020589D" w:rsidP="00B12E88">
            <w:pPr>
              <w:pStyle w:val="a7"/>
              <w:numPr>
                <w:ilvl w:val="0"/>
                <w:numId w:val="2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Μαθησιακά περιβάλλοντα που προτρέπουν για την </w:t>
            </w:r>
            <w:r w:rsidRPr="00B12E88">
              <w:rPr>
                <w:b/>
                <w:bCs/>
                <w:lang w:val="el-GR"/>
              </w:rPr>
              <w:t>διερεύνηση διαφορετικών αντιλήψεων</w:t>
            </w:r>
            <w:r w:rsidR="00BB722C">
              <w:rPr>
                <w:lang w:val="el-GR"/>
              </w:rPr>
              <w:t xml:space="preserve"> (π.χ. </w:t>
            </w:r>
            <w:r w:rsidR="00D640DF">
              <w:rPr>
                <w:lang w:val="el-GR"/>
              </w:rPr>
              <w:t xml:space="preserve">συμπεριλαμβάνουν </w:t>
            </w:r>
            <w:r w:rsidR="009B0699">
              <w:rPr>
                <w:lang w:val="el-GR"/>
              </w:rPr>
              <w:t>υλικά που</w:t>
            </w:r>
            <w:r w:rsidR="00E50EC6">
              <w:rPr>
                <w:lang w:val="el-GR"/>
              </w:rPr>
              <w:t xml:space="preserve"> αντιπροσωπεύουν άλλες κουλτούρες ή μειονότητε</w:t>
            </w:r>
            <w:r w:rsidR="00267250">
              <w:rPr>
                <w:lang w:val="el-GR"/>
              </w:rPr>
              <w:t>ς, ή αποτελούν παραδείγματα ενός άλλου τρόπου ζωής κ.λπ.).</w:t>
            </w:r>
          </w:p>
          <w:p w14:paraId="7305FC49" w14:textId="643B6AFF" w:rsidR="005C6871" w:rsidRPr="005C6871" w:rsidRDefault="005C6871" w:rsidP="005C6871">
            <w:pPr>
              <w:pStyle w:val="a7"/>
              <w:spacing w:before="240"/>
              <w:rPr>
                <w:lang w:val="el-GR"/>
              </w:rPr>
            </w:pPr>
          </w:p>
        </w:tc>
      </w:tr>
      <w:tr w:rsidR="001A08A5" w:rsidRPr="00DD2432" w14:paraId="4A8BE8B5" w14:textId="77777777" w:rsidTr="00EF3631">
        <w:tc>
          <w:tcPr>
            <w:tcW w:w="9763" w:type="dxa"/>
          </w:tcPr>
          <w:p w14:paraId="4016ECEC" w14:textId="6DE62655" w:rsidR="001A08A5" w:rsidRPr="000C71D8" w:rsidRDefault="00267250" w:rsidP="00267250">
            <w:pPr>
              <w:spacing w:before="240"/>
            </w:pPr>
            <w:r>
              <w:rPr>
                <w:lang w:val="el-GR"/>
              </w:rPr>
              <w:lastRenderedPageBreak/>
              <w:t xml:space="preserve">Εικόνα 1 </w:t>
            </w:r>
            <w:r w:rsidR="00BF3077">
              <w:rPr>
                <w:noProof/>
                <w:lang w:val="el-GR"/>
              </w:rPr>
              <w:drawing>
                <wp:inline distT="0" distB="0" distL="0" distR="0" wp14:anchorId="6221333C" wp14:editId="6BFC78B3">
                  <wp:extent cx="3563007" cy="2375454"/>
                  <wp:effectExtent l="0" t="0" r="0" b="6350"/>
                  <wp:docPr id="23" name="Εικόνα 23" descr="Εικόνα που περιέχει κείμενο, παράθυρο, εσωτερικός χώρος, κατάστημα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Εικόνα 23" descr="Εικόνα που περιέχει κείμενο, παράθυρο, εσωτερικός χώρος, κατάστημα&#10;&#10;Περιγραφή που δημιουργήθηκε αυτόματα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150" cy="238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3077">
              <w:rPr>
                <w:lang w:val="el-GR"/>
              </w:rPr>
              <w:t xml:space="preserve">  </w:t>
            </w:r>
            <w:r w:rsidR="00BF3077">
              <w:rPr>
                <w:lang w:val="el-GR"/>
              </w:rPr>
              <w:fldChar w:fldCharType="begin"/>
            </w:r>
            <w:r w:rsidR="00812BEF">
              <w:rPr>
                <w:lang w:val="el-GR"/>
              </w:rPr>
              <w:instrText xml:space="preserve"> ADDIN ZOTERO_ITEM CSL_CITATION {"citationID":"pcDwUcPW","properties":{"formattedCitation":"(Jllm06, 2014)","plainCitation":"(Jllm06, 2014)","noteIndex":0},"citationItems":[{"id":2417,"uris":["http://zotero.org/users/2213419/items/DHRKZG3G"],"itemData":{"id":2417,"type":"graphic","archive":"Own work","source":"Wikimedia Commons","title":"Natural history display","title-short":"English","URL":"https://commons.wikimedia.org/wiki/File:Forest_Learning_Center_08.JPG","author":[{"literal":"Jllm06"}],"accessed":{"date-parts":[["2023",3,29]]},"issued":{"date-parts":[["2014",12,24]]}}}],"schema":"https://github.com/citation-style-language/schema/raw/master/csl-citation.json"} </w:instrText>
            </w:r>
            <w:r w:rsidR="00BF3077">
              <w:rPr>
                <w:lang w:val="el-GR"/>
              </w:rPr>
              <w:fldChar w:fldCharType="separate"/>
            </w:r>
            <w:r w:rsidR="00BF3077" w:rsidRPr="00BF3077">
              <w:rPr>
                <w:rFonts w:ascii="Cambria" w:hAnsi="Cambria"/>
              </w:rPr>
              <w:t>(Jllm06, 2014)</w:t>
            </w:r>
            <w:r w:rsidR="00BF3077">
              <w:rPr>
                <w:lang w:val="el-GR"/>
              </w:rPr>
              <w:fldChar w:fldCharType="end"/>
            </w:r>
          </w:p>
        </w:tc>
      </w:tr>
      <w:tr w:rsidR="001A08A5" w:rsidRPr="00DD2432" w14:paraId="54555825" w14:textId="77777777" w:rsidTr="00EF3631">
        <w:tc>
          <w:tcPr>
            <w:tcW w:w="9763" w:type="dxa"/>
          </w:tcPr>
          <w:p w14:paraId="746B52D3" w14:textId="3734F4A6" w:rsidR="001A08A5" w:rsidRPr="000C71D8" w:rsidRDefault="00267250" w:rsidP="00E7215C">
            <w:pPr>
              <w:spacing w:before="240"/>
            </w:pPr>
            <w:r>
              <w:rPr>
                <w:lang w:val="el-GR"/>
              </w:rPr>
              <w:t xml:space="preserve">Εικόνα 2 </w:t>
            </w:r>
            <w:r w:rsidR="000C71D8">
              <w:rPr>
                <w:noProof/>
              </w:rPr>
              <w:drawing>
                <wp:inline distT="0" distB="0" distL="0" distR="0" wp14:anchorId="09EBC6C3" wp14:editId="5370263F">
                  <wp:extent cx="3556000" cy="2667173"/>
                  <wp:effectExtent l="0" t="0" r="6350" b="0"/>
                  <wp:docPr id="24" name="Εικόνα 24" descr="Εικόνα που περιέχει εσωτερικός χώρος, άτομο, τοίχος, ομάδα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Εικόνα 24" descr="Εικόνα που περιέχει εσωτερικός χώρος, άτομο, τοίχος, ομάδα&#10;&#10;Περιγραφή που δημιουργήθηκε αυτόματα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74715" cy="268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71D8">
              <w:t xml:space="preserve">  </w:t>
            </w:r>
            <w:r w:rsidR="000C71D8">
              <w:fldChar w:fldCharType="begin"/>
            </w:r>
            <w:r w:rsidR="00812BEF">
              <w:instrText xml:space="preserve"> ADDIN ZOTERO_ITEM CSL_CITATION {"citationID":"yZOiLlB4","properties":{"formattedCitation":"(Al Jazeera, 2009)","plainCitation":"(Al Jazeera, 2009)","noteIndex":0},"citationItems":[{"id":2414,"uris":["http://zotero.org/users/2213419/items/W5NW6J97"],"itemData":{"id":2414,"type":"graphic","archive":"Girls in a full classroom","source":"Wikimedia Commons","title":"Palestinian children in the Gaza Strip have returned to school after summer break but faces overcrowding in classroom","URL":"https://commons.wikimedia.org/wiki/File:Girls_in_a_full_classroom_-_Flickr_-_Al_Jazeera_English.jpg","author":[{"family":"Al Jazeera","given":"English"}],"accessed":{"date-parts":[["2023",3,29]]},"issued":{"date-parts":[["2009",8,23]]}}}],"schema":"https://github.com/citation-style-language/schema/raw/master/csl-citation.json"} </w:instrText>
            </w:r>
            <w:r w:rsidR="000C71D8">
              <w:fldChar w:fldCharType="separate"/>
            </w:r>
            <w:r w:rsidR="00812BEF" w:rsidRPr="00812BEF">
              <w:rPr>
                <w:rFonts w:ascii="Cambria" w:hAnsi="Cambria"/>
              </w:rPr>
              <w:t>(Al Jazeera, 2009)</w:t>
            </w:r>
            <w:r w:rsidR="000C71D8">
              <w:fldChar w:fldCharType="end"/>
            </w:r>
          </w:p>
        </w:tc>
      </w:tr>
      <w:tr w:rsidR="001A08A5" w:rsidRPr="00DD2432" w14:paraId="0E5C5235" w14:textId="77777777" w:rsidTr="00EF3631">
        <w:tc>
          <w:tcPr>
            <w:tcW w:w="9763" w:type="dxa"/>
          </w:tcPr>
          <w:p w14:paraId="69236811" w14:textId="47C73FDE" w:rsidR="004C1A98" w:rsidRPr="006E49FE" w:rsidRDefault="00D61C30" w:rsidP="004C1A98">
            <w:r>
              <w:rPr>
                <w:noProof/>
                <w:lang w:val="el-GR"/>
              </w:rPr>
              <w:lastRenderedPageBreak/>
              <w:t xml:space="preserve">Εικόνα 3 </w:t>
            </w:r>
            <w:r w:rsidR="00A14713">
              <w:rPr>
                <w:noProof/>
                <w:lang w:val="el-GR"/>
              </w:rPr>
              <w:drawing>
                <wp:inline distT="0" distB="0" distL="0" distR="0" wp14:anchorId="1A915E59" wp14:editId="5B6612D9">
                  <wp:extent cx="4256690" cy="3192728"/>
                  <wp:effectExtent l="0" t="0" r="0" b="8255"/>
                  <wp:docPr id="25" name="Εικόνα 25" descr="Εικόνα που περιέχει κείμενο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Εικόνα 25" descr="Εικόνα που περιέχει κείμενο&#10;&#10;Περιγραφή που δημιουργήθηκε αυτόματα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655" cy="3200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49FE">
              <w:t xml:space="preserve">  </w:t>
            </w:r>
            <w:r w:rsidR="006E49FE">
              <w:fldChar w:fldCharType="begin"/>
            </w:r>
            <w:r w:rsidR="00812BEF">
              <w:instrText xml:space="preserve"> ADDIN ZOTERO_ITEM CSL_CITATION {"citationID":"E1oKKJd9","properties":{"formattedCitation":"(Gerbil, 2006)","plainCitation":"(Gerbil, 2006)","noteIndex":0},"citationItems":[{"id":2410,"uris":["http://zotero.org/users/2213419/items/D273LALN"],"itemData":{"id":2410,"type":"graphic","archive":"Own work","license":"Permission is granted to copy, distribute and/or modify this document under the terms of the GNU Free Documentation License, Version 1.2 or any later version published by the Free Software Foundation; with no Invariant Sections, no Front-Cover Texts, and no Back-Cover Texts. A copy of the license is included in the section entitled GNU Free Documentation License.http://www.gnu.org/copyleft/fdl.htmlGFDLGNU Free Documentation Licensetruetrue","source":"Wikimedia Commons","title":"Municipal Kindergarten in Frankfurt am Main-Heddernheim, projected by Friedensreich Hundertwasser","URL":"https://commons.wikimedia.org/wiki/File:Hundertwasser-Kindergarten_(6).jpg","author":[{"literal":"Gerbil"}],"accessed":{"date-parts":[["2023",3,29]]},"issued":{"date-parts":[["2006",9,23]]}}}],"schema":"https://github.com/citation-style-language/schema/raw/master/csl-citation.json"} </w:instrText>
            </w:r>
            <w:r w:rsidR="006E49FE">
              <w:fldChar w:fldCharType="separate"/>
            </w:r>
            <w:r w:rsidR="006E49FE" w:rsidRPr="006E49FE">
              <w:rPr>
                <w:rFonts w:ascii="Cambria" w:hAnsi="Cambria"/>
              </w:rPr>
              <w:t>(Gerbil, 2006)</w:t>
            </w:r>
            <w:r w:rsidR="006E49FE">
              <w:fldChar w:fldCharType="end"/>
            </w:r>
          </w:p>
        </w:tc>
      </w:tr>
      <w:tr w:rsidR="001A08A5" w:rsidRPr="00DD2432" w14:paraId="22036B35" w14:textId="77777777" w:rsidTr="00EF3631">
        <w:tc>
          <w:tcPr>
            <w:tcW w:w="9763" w:type="dxa"/>
          </w:tcPr>
          <w:p w14:paraId="06CA82AA" w14:textId="3EBF9C4C" w:rsidR="001A08A5" w:rsidRPr="00B12E88" w:rsidRDefault="002455D5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Εικόνα  4 </w:t>
            </w:r>
            <w:r w:rsidR="006E49FE">
              <w:rPr>
                <w:noProof/>
              </w:rPr>
              <w:drawing>
                <wp:inline distT="0" distB="0" distL="0" distR="0" wp14:anchorId="39E823CC" wp14:editId="3D72561D">
                  <wp:extent cx="3920359" cy="3860004"/>
                  <wp:effectExtent l="0" t="0" r="4445" b="7620"/>
                  <wp:docPr id="26" name="Εικόνα 26" descr="Εικόνα που περιέχει άτομο, εξωτερικός χώρος/ύπαιθρος, έδαφος, παραλία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Εικόνα 26" descr="Εικόνα που περιέχει άτομο, εξωτερικός χώρος/ύπαιθρος, έδαφος, παραλία&#10;&#10;Περιγραφή που δημιουργήθηκε αυτόματα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974" cy="3864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46D47">
              <w:t xml:space="preserve">  </w:t>
            </w:r>
            <w:r w:rsidR="00E46D47">
              <w:fldChar w:fldCharType="begin"/>
            </w:r>
            <w:r w:rsidR="00812BEF">
              <w:instrText xml:space="preserve"> ADDIN ZOTERO_ITEM CSL_CITATION {"citationID":"GVCpvJtB","properties":{"formattedCitation":"(Parks, 2016)","plainCitation":"(Parks, 2016)","noteIndex":0},"citationItems":[{"id":2415,"uris":["http://zotero.org/users/2213419/items/MEPKIN5E"],"itemData":{"id":2415,"type":"graphic","archive":"Not your average Fossil Frenzy","source":"Wikimedia Commons","title":"We discovered that the osprey have two chicks, an inquisitive northern water snake, a snapping turtle digging out a nest, a mud turtle that had laid it's eggs, an a rat snake.","URL":"https://commons.wikimedia.org/wiki/File:YR_Not_your_average_Fossil_Frenzy_(27189536766).jpg","author":[{"family":"Parks","given":"Virginia State"}],"accessed":{"date-parts":[["2023",3,29]]},"issued":{"date-parts":[["2016",12,24]]}}}],"schema":"https://github.com/citation-style-language/schema/raw/master/csl-citation.json"} </w:instrText>
            </w:r>
            <w:r w:rsidR="00E46D47">
              <w:fldChar w:fldCharType="separate"/>
            </w:r>
            <w:r w:rsidR="00E46D47" w:rsidRPr="00E46D47">
              <w:rPr>
                <w:rFonts w:ascii="Cambria" w:hAnsi="Cambria"/>
              </w:rPr>
              <w:t>(Parks, 2016)</w:t>
            </w:r>
            <w:r w:rsidR="00E46D47">
              <w:fldChar w:fldCharType="end"/>
            </w:r>
          </w:p>
        </w:tc>
      </w:tr>
      <w:tr w:rsidR="001A08A5" w:rsidRPr="00DD2432" w14:paraId="140FD331" w14:textId="77777777" w:rsidTr="00EF3631">
        <w:tc>
          <w:tcPr>
            <w:tcW w:w="9763" w:type="dxa"/>
          </w:tcPr>
          <w:p w14:paraId="7834939D" w14:textId="45C751E0" w:rsidR="001A08A5" w:rsidRPr="007F591F" w:rsidRDefault="00D80635" w:rsidP="00E7215C">
            <w:pPr>
              <w:spacing w:before="240"/>
            </w:pPr>
            <w:r>
              <w:rPr>
                <w:noProof/>
                <w:lang w:val="el-GR"/>
              </w:rPr>
              <w:lastRenderedPageBreak/>
              <w:t xml:space="preserve">Εικόνα 5 </w:t>
            </w:r>
            <w:r w:rsidR="0047780E">
              <w:rPr>
                <w:noProof/>
              </w:rPr>
              <w:drawing>
                <wp:inline distT="0" distB="0" distL="0" distR="0" wp14:anchorId="3F01C9D3" wp14:editId="48906D7C">
                  <wp:extent cx="4007684" cy="3005959"/>
                  <wp:effectExtent l="0" t="0" r="0" b="4445"/>
                  <wp:docPr id="27" name="Εικόνα 27" descr="Εικόνα που περιέχει χορτάρι, δέντρο, εξωτερικός χώρος/ύπαιθρος, σπίτι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Εικόνα 27" descr="Εικόνα που περιέχει χορτάρι, δέντρο, εξωτερικός χώρος/ύπαιθρος, σπίτι&#10;&#10;Περιγραφή που δημιουργήθηκε αυτόματα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395" cy="3007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F591F">
              <w:t xml:space="preserve"> </w:t>
            </w:r>
            <w:r w:rsidR="0047780E">
              <w:t xml:space="preserve">  </w:t>
            </w:r>
            <w:r w:rsidR="0047780E">
              <w:fldChar w:fldCharType="begin"/>
            </w:r>
            <w:r w:rsidR="00812BEF">
              <w:instrText xml:space="preserve"> ADDIN ZOTERO_ITEM CSL_CITATION {"citationID":"TTUMRjz1","properties":{"formattedCitation":"(Man77, 2020)","plainCitation":"(Man77, 2020)","noteIndex":0},"citationItems":[{"id":2408,"uris":["http://zotero.org/users/2213419/items/9Y8TKQY3"],"itemData":{"id":2408,"type":"graphic","archive":"Own work","source":"Wikimedia Commons","title":"Kindergarten Schalchham","title-short":"Deutsch","URL":"https://commons.wikimedia.org/wiki/File:Kindergarten_Schalchham.jpg","author":[{"literal":"Man77"}],"accessed":{"date-parts":[["2023",3,29]]},"issued":{"date-parts":[["2020",6,11]]}}}],"schema":"https://github.com/citation-style-language/schema/raw/master/csl-citation.json"} </w:instrText>
            </w:r>
            <w:r w:rsidR="0047780E">
              <w:fldChar w:fldCharType="separate"/>
            </w:r>
            <w:r w:rsidR="0047780E" w:rsidRPr="0047780E">
              <w:rPr>
                <w:rFonts w:ascii="Cambria" w:hAnsi="Cambria"/>
              </w:rPr>
              <w:t>(Man77, 2020)</w:t>
            </w:r>
            <w:r w:rsidR="0047780E">
              <w:fldChar w:fldCharType="end"/>
            </w:r>
          </w:p>
        </w:tc>
      </w:tr>
      <w:tr w:rsidR="001871EB" w:rsidRPr="00DD2432" w14:paraId="6A0FF346" w14:textId="77777777" w:rsidTr="00EF3631">
        <w:tc>
          <w:tcPr>
            <w:tcW w:w="9763" w:type="dxa"/>
          </w:tcPr>
          <w:p w14:paraId="35E9EC03" w14:textId="415FAD15" w:rsidR="001871EB" w:rsidRPr="00B12E88" w:rsidRDefault="00D80635" w:rsidP="003C4D6B">
            <w:pPr>
              <w:tabs>
                <w:tab w:val="left" w:pos="2317"/>
              </w:tabs>
              <w:spacing w:before="240"/>
              <w:rPr>
                <w:lang w:val="el-GR"/>
              </w:rPr>
            </w:pPr>
            <w:r>
              <w:rPr>
                <w:noProof/>
                <w:lang w:val="el-GR"/>
              </w:rPr>
              <w:t xml:space="preserve">Εικόνα 6 </w:t>
            </w:r>
            <w:r w:rsidR="002B5E4B">
              <w:rPr>
                <w:noProof/>
              </w:rPr>
              <w:drawing>
                <wp:inline distT="0" distB="0" distL="0" distR="0" wp14:anchorId="798FF348" wp14:editId="7F02D1DF">
                  <wp:extent cx="4347555" cy="3260879"/>
                  <wp:effectExtent l="0" t="0" r="0" b="0"/>
                  <wp:docPr id="28" name="Εικόνα 28" descr="Εικόνα που περιέχει κείμενο, εσωτερικός χώρος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Εικόνα 28" descr="Εικόνα που περιέχει κείμενο, εσωτερικός χώρος&#10;&#10;Περιγραφή που δημιουργήθηκε αυτόματα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659" cy="3261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C4D6B">
              <w:t xml:space="preserve"> </w:t>
            </w:r>
            <w:r w:rsidR="00F503D2">
              <w:t xml:space="preserve">  </w:t>
            </w:r>
            <w:r w:rsidR="003530BA">
              <w:fldChar w:fldCharType="begin"/>
            </w:r>
            <w:r w:rsidR="00812BEF">
              <w:instrText xml:space="preserve"> ADDIN ZOTERO_ITEM CSL_CITATION {"citationID":"85NJ5i1C","properties":{"formattedCitation":"(Brown, 2014)","plainCitation":"(Brown, 2014)","noteIndex":0},"citationItems":[{"id":2399,"uris":["http://zotero.org/users/2213419/items/X5HVGLMR"],"itemData":{"id":2399,"type":"graphic","archive":"https://www.flickr.com/photos/ell-r-brown/13901971711/","source":"Wikimedia Commons","title":"A return visit to We Made It on Level 1 of Thinktank.","title-short":"English","URL":"https://commons.wikimedia.org/wiki/File:We_Made_It_-_Thinktank_Birmingham_Science_Museum_-_Edison_classroom_(13901971711).jpg","author":[{"family":"Brown","given":"Ell"}],"accessed":{"date-parts":[["2023",3,29]]},"issued":{"date-parts":[["2014",4,18]]}}}],"schema":"https://github.com/citation-style-language/schema/raw/master/csl-citation.json"} </w:instrText>
            </w:r>
            <w:r w:rsidR="003530BA">
              <w:fldChar w:fldCharType="separate"/>
            </w:r>
            <w:r w:rsidR="006B168D" w:rsidRPr="006B168D">
              <w:rPr>
                <w:rFonts w:ascii="Cambria" w:hAnsi="Cambria"/>
              </w:rPr>
              <w:t>(Brown, 2014)</w:t>
            </w:r>
            <w:r w:rsidR="003530BA">
              <w:fldChar w:fldCharType="end"/>
            </w:r>
          </w:p>
        </w:tc>
      </w:tr>
      <w:tr w:rsidR="001871EB" w:rsidRPr="00DD2432" w14:paraId="3A7ACDA7" w14:textId="77777777" w:rsidTr="00EF3631">
        <w:tc>
          <w:tcPr>
            <w:tcW w:w="9763" w:type="dxa"/>
          </w:tcPr>
          <w:p w14:paraId="4517BB57" w14:textId="3308673A" w:rsidR="001871EB" w:rsidRPr="00B12E88" w:rsidRDefault="00D80635" w:rsidP="00E7215C">
            <w:pPr>
              <w:spacing w:before="240"/>
              <w:rPr>
                <w:lang w:val="el-GR"/>
              </w:rPr>
            </w:pPr>
            <w:r>
              <w:rPr>
                <w:noProof/>
                <w:lang w:val="el-GR"/>
              </w:rPr>
              <w:lastRenderedPageBreak/>
              <w:t xml:space="preserve">Εικόνα 7 </w:t>
            </w:r>
            <w:r w:rsidR="006B168D">
              <w:rPr>
                <w:noProof/>
              </w:rPr>
              <w:drawing>
                <wp:inline distT="0" distB="0" distL="0" distR="0" wp14:anchorId="1EA3C94E" wp14:editId="27003C71">
                  <wp:extent cx="4950329" cy="3278833"/>
                  <wp:effectExtent l="0" t="2540" r="635" b="635"/>
                  <wp:docPr id="29" name="Εικόνα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Εικόνα 2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956925" cy="328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C73F2">
              <w:t xml:space="preserve">  </w:t>
            </w:r>
            <w:r w:rsidR="00F040FA">
              <w:t xml:space="preserve">  </w:t>
            </w:r>
            <w:r w:rsidR="00671CEB">
              <w:fldChar w:fldCharType="begin"/>
            </w:r>
            <w:r w:rsidR="00812BEF">
              <w:instrText xml:space="preserve"> ADDIN ZOTERO_ITEM CSL_CITATION {"citationID":"mn1ejIQy","properties":{"formattedCitation":"(Visem, 2014)","plainCitation":"(Visem, 2014)","noteIndex":0},"citationItems":[{"id":2412,"uris":["http://zotero.org/users/2213419/items/5JSZ696Q"],"itemData":{"id":2412,"type":"graphic","archive":"Own work","source":"Wikimedia Commons","title":"Українська:  Дятячий садок у селі Чорномин.","title-short":"Українська","URL":"https://commons.wikimedia.org/wiki/File:Kindergarten_in_Chornomyn_09.JPG","author":[{"literal":"Visem"}],"accessed":{"date-parts":[["2023",3,29]]},"issued":{"date-parts":[["2014",9,6]]}}}],"schema":"https://github.com/citation-style-language/schema/raw/master/csl-citation.json"} </w:instrText>
            </w:r>
            <w:r w:rsidR="00671CEB">
              <w:fldChar w:fldCharType="separate"/>
            </w:r>
            <w:r w:rsidR="00671CEB" w:rsidRPr="00671CEB">
              <w:rPr>
                <w:rFonts w:ascii="Cambria" w:hAnsi="Cambria"/>
              </w:rPr>
              <w:t>(Visem, 2014)</w:t>
            </w:r>
            <w:r w:rsidR="00671CEB">
              <w:fldChar w:fldCharType="end"/>
            </w:r>
          </w:p>
        </w:tc>
      </w:tr>
      <w:tr w:rsidR="001871EB" w:rsidRPr="00DD2432" w14:paraId="4FF3A41F" w14:textId="77777777" w:rsidTr="00EF3631">
        <w:tc>
          <w:tcPr>
            <w:tcW w:w="9763" w:type="dxa"/>
          </w:tcPr>
          <w:p w14:paraId="1ACD4598" w14:textId="1D5D1E8E" w:rsidR="001871EB" w:rsidRPr="00AC456D" w:rsidRDefault="00FC20B3" w:rsidP="00C23FD1">
            <w:pPr>
              <w:tabs>
                <w:tab w:val="left" w:pos="8822"/>
              </w:tabs>
              <w:spacing w:before="240"/>
            </w:pPr>
            <w:r>
              <w:rPr>
                <w:noProof/>
                <w:lang w:val="el-GR"/>
              </w:rPr>
              <w:t>Εικόν</w:t>
            </w:r>
            <w:r w:rsidR="005C79D9">
              <w:rPr>
                <w:noProof/>
                <w:lang w:val="el-GR"/>
              </w:rPr>
              <w:t>α</w:t>
            </w:r>
            <w:r>
              <w:rPr>
                <w:noProof/>
                <w:lang w:val="el-GR"/>
              </w:rPr>
              <w:t xml:space="preserve"> 8 </w:t>
            </w:r>
            <w:r w:rsidR="00C23FD1">
              <w:rPr>
                <w:noProof/>
              </w:rPr>
              <w:drawing>
                <wp:inline distT="0" distB="0" distL="0" distR="0" wp14:anchorId="6F5F0B77" wp14:editId="371E72F7">
                  <wp:extent cx="3825766" cy="2551760"/>
                  <wp:effectExtent l="0" t="0" r="3810" b="1270"/>
                  <wp:docPr id="30" name="Εικόνα 30" descr="Εικόνα που περιέχει εσωτερικός χώρος, υπνοδωμάτιο, περιοχή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Εικόνα 30" descr="Εικόνα που περιέχει εσωτερικός χώρος, υπνοδωμάτιο, περιοχή&#10;&#10;Περιγραφή που δημιουργήθηκε αυτόματα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058" cy="2559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456D">
              <w:t xml:space="preserve"> </w:t>
            </w:r>
            <w:r w:rsidR="00C23FD1">
              <w:t xml:space="preserve">  </w:t>
            </w:r>
            <w:r w:rsidR="00E70E3B">
              <w:fldChar w:fldCharType="begin"/>
            </w:r>
            <w:r w:rsidR="00812BEF">
              <w:instrText xml:space="preserve"> ADDIN ZOTERO_ITEM CSL_CITATION {"citationID":"kjmObXxr","properties":{"formattedCitation":"(\\uc0\\u1086{}\\uc0\\u1073{}\\uc0\\u1083{}\\uc0\\u1072{}\\uc0\\u1089{}\\uc0\\u1090{}\\uc0\\u1080{}, 2020)","plainCitation":"(области, 2020)","noteIndex":0},"citationItems":[{"id":2409,"uris":["http://zotero.org/users/2213419/items/DJ89T45L"],"itemData":{"id":2409,"type":"graphic","archive":"https://gubernator.tularegion.ru/sobytiya/po-porucheniyu-alekseya-dyumina-v-tulskoy-oblasti-stroyatsya-modulnye-detskie-sady/","source":"Wikimedia Commons","title":"Русский:  Детский сад Центра образования №19 в Туле.","title-short":"Русский","URL":"https://commons.wikimedia.org/wiki/File:Kindergarten_of_Education_Center_No._20.jpg","author":[{"family":"области","given":"Пресс-служба губернатора Тульской"}],"accessed":{"date-parts":[["2023",3,29]]},"issued":{"date-parts":[["2020",12,25]]}}}],"schema":"https://github.com/citation-style-language/schema/raw/master/csl-citation.json"} </w:instrText>
            </w:r>
            <w:r w:rsidR="00E70E3B">
              <w:fldChar w:fldCharType="separate"/>
            </w:r>
            <w:r w:rsidR="00E70E3B" w:rsidRPr="00E70E3B">
              <w:rPr>
                <w:rFonts w:ascii="Cambria" w:hAnsi="Cambria" w:cs="Times New Roman"/>
              </w:rPr>
              <w:t>(области, 2020)</w:t>
            </w:r>
            <w:r w:rsidR="00E70E3B">
              <w:fldChar w:fldCharType="end"/>
            </w:r>
          </w:p>
        </w:tc>
      </w:tr>
      <w:tr w:rsidR="001871EB" w:rsidRPr="00DD2432" w14:paraId="59F6282D" w14:textId="77777777" w:rsidTr="00EF3631">
        <w:tc>
          <w:tcPr>
            <w:tcW w:w="9763" w:type="dxa"/>
          </w:tcPr>
          <w:p w14:paraId="0BA87DFE" w14:textId="1354DA7C" w:rsidR="001871EB" w:rsidRPr="00C85966" w:rsidRDefault="00D80635" w:rsidP="00E7215C">
            <w:pPr>
              <w:spacing w:before="240"/>
            </w:pPr>
            <w:r>
              <w:rPr>
                <w:noProof/>
                <w:lang w:val="el-GR"/>
              </w:rPr>
              <w:lastRenderedPageBreak/>
              <w:t xml:space="preserve">Εικόνα </w:t>
            </w:r>
            <w:r w:rsidR="00FC20B3">
              <w:rPr>
                <w:noProof/>
                <w:lang w:val="el-GR"/>
              </w:rPr>
              <w:t>9</w:t>
            </w:r>
            <w:r>
              <w:rPr>
                <w:noProof/>
                <w:lang w:val="el-GR"/>
              </w:rPr>
              <w:t xml:space="preserve"> </w:t>
            </w:r>
            <w:r w:rsidR="00FE117F">
              <w:rPr>
                <w:noProof/>
              </w:rPr>
              <w:drawing>
                <wp:inline distT="0" distB="0" distL="0" distR="0" wp14:anchorId="1B67EBC3" wp14:editId="163EC1FB">
                  <wp:extent cx="4835970" cy="3022600"/>
                  <wp:effectExtent l="0" t="0" r="3175" b="6350"/>
                  <wp:docPr id="31" name="Εικόνα 31" descr="Εικόνα που περιέχει δάπεδο, εσωτερικός χώρος, οροφή, δωμάτιο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Εικόνα 31" descr="Εικόνα που περιέχει δάπεδο, εσωτερικός χώρος, οροφή, δωμάτιο&#10;&#10;Περιγραφή που δημιουργήθηκε αυτόματα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728" cy="3026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5966">
              <w:t xml:space="preserve">  </w:t>
            </w:r>
            <w:r w:rsidR="00FE117F">
              <w:fldChar w:fldCharType="begin"/>
            </w:r>
            <w:r w:rsidR="00812BEF">
              <w:instrText xml:space="preserve"> ADDIN ZOTERO_ITEM CSL_CITATION {"citationID":"DbxezvVq","properties":{"formattedCitation":"(Anonymous, 2009)","plainCitation":"(Anonymous, 2009)","noteIndex":0},"citationItems":[{"id":2416,"uris":["http://zotero.org/users/2213419/items/9S5NYXGV"],"itemData":{"id":2416,"type":"graphic","archive":"Own work","license":"Public domain","source":"Wikimedia Commons","title":"A photograph of the Kindergarten room at Shearwater Steiner School. The primary school rooms are rather irregular, each designed specifically for those children; note that the desks are in a cross.","title-short":"English","URL":"https://commons.wikimedia.org/wiki/File:Shearwater_Steiner_Kindergarten.jpg","author":[{"family":"Anonymous","given":""}],"accessed":{"date-parts":[["2023",3,29]]},"issued":{"date-parts":[["2009",9,28]]}}}],"schema":"https://github.com/citation-style-language/schema/raw/master/csl-citation.json"} </w:instrText>
            </w:r>
            <w:r w:rsidR="00FE117F">
              <w:fldChar w:fldCharType="separate"/>
            </w:r>
            <w:r w:rsidR="00812BEF" w:rsidRPr="00812BEF">
              <w:rPr>
                <w:rFonts w:ascii="Cambria" w:hAnsi="Cambria"/>
              </w:rPr>
              <w:t>(Anonymous, 2009)</w:t>
            </w:r>
            <w:r w:rsidR="00FE117F">
              <w:fldChar w:fldCharType="end"/>
            </w:r>
          </w:p>
        </w:tc>
      </w:tr>
      <w:tr w:rsidR="001871EB" w:rsidRPr="00DD2432" w14:paraId="0402FEFC" w14:textId="77777777" w:rsidTr="00EF3631">
        <w:tc>
          <w:tcPr>
            <w:tcW w:w="9763" w:type="dxa"/>
          </w:tcPr>
          <w:p w14:paraId="1D7ADC02" w14:textId="5F14F9BE" w:rsidR="001871EB" w:rsidRDefault="00A3780E" w:rsidP="00E7215C">
            <w:pPr>
              <w:spacing w:before="240"/>
            </w:pPr>
            <w:r>
              <w:rPr>
                <w:lang w:val="el-GR"/>
              </w:rPr>
              <w:t>Εικόνα 10</w:t>
            </w:r>
            <w:r>
              <w:t xml:space="preserve"> </w:t>
            </w:r>
            <w:r w:rsidR="00451F41">
              <w:rPr>
                <w:noProof/>
              </w:rPr>
              <w:drawing>
                <wp:inline distT="0" distB="0" distL="0" distR="0" wp14:anchorId="7400A154" wp14:editId="66A0B0C6">
                  <wp:extent cx="4837681" cy="2236206"/>
                  <wp:effectExtent l="0" t="0" r="1270" b="0"/>
                  <wp:docPr id="33" name="Εικόνα 33" descr="Εικόνα που περιέχει κείμενο, εσωτερικός χώρος, κατάστημα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Εικόνα 33" descr="Εικόνα που περιέχει κείμενο, εσωτερικός χώρος, κατάστημα&#10;&#10;Περιγραφή που δημιουργήθηκε αυτόματα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7681" cy="2236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0A31">
              <w:t xml:space="preserve"> </w:t>
            </w:r>
            <w:r w:rsidR="00451F41">
              <w:fldChar w:fldCharType="begin"/>
            </w:r>
            <w:r w:rsidR="00812BEF">
              <w:instrText xml:space="preserve"> ADDIN ZOTERO_ITEM CSL_CITATION {"citationID":"HJLDbZj3","properties":{"formattedCitation":"(Helppublic, 2020)","plainCitation":"(Helppublic, 2020)","noteIndex":0},"citationItems":[{"id":2422,"uris":["http://zotero.org/users/2213419/items/LAIZ4JPS"],"itemData":{"id":2422,"type":"graphic","archive":"Own work","source":"Wikimedia Commons","title":"Toy Pony Cycles, at Vijaya Forum, shopping mall, Chennai, Tamil Nadu, India.","title-short":"English","URL":"https://commons.wikimedia.org/wiki/File:Toy_Pony_Cycles_at_Vijaya_Forum_Chennai_Tamil_Nadu_India.jpg","author":[{"literal":"Helppublic"}],"accessed":{"date-parts":[["2023",3,29]]},"issued":{"date-parts":[["2020",1,16]]}}}],"schema":"https://github.com/citation-style-language/schema/raw/master/csl-citation.json"} </w:instrText>
            </w:r>
            <w:r w:rsidR="00451F41">
              <w:fldChar w:fldCharType="separate"/>
            </w:r>
            <w:r w:rsidR="00451F41" w:rsidRPr="00451F41">
              <w:rPr>
                <w:rFonts w:ascii="Cambria" w:hAnsi="Cambria"/>
              </w:rPr>
              <w:t>(Helppublic, 2020)</w:t>
            </w:r>
            <w:r w:rsidR="00451F41">
              <w:fldChar w:fldCharType="end"/>
            </w:r>
          </w:p>
          <w:p w14:paraId="13A0344C" w14:textId="486AB9AB" w:rsidR="00D80635" w:rsidRPr="003B29CF" w:rsidRDefault="00D80635" w:rsidP="00E7215C">
            <w:pPr>
              <w:spacing w:before="240"/>
            </w:pPr>
          </w:p>
        </w:tc>
      </w:tr>
    </w:tbl>
    <w:p w14:paraId="7723B6BE" w14:textId="3B257314" w:rsidR="00934B1B" w:rsidRDefault="0083772A" w:rsidP="00E7215C">
      <w:pPr>
        <w:spacing w:before="240"/>
        <w:rPr>
          <w:lang w:val="el-GR"/>
        </w:rPr>
      </w:pPr>
      <w:r>
        <w:rPr>
          <w:lang w:val="el-GR"/>
        </w:rPr>
        <w:t xml:space="preserve">Προτάσεις για </w:t>
      </w:r>
      <w:r w:rsidR="00FC7604">
        <w:rPr>
          <w:lang w:val="el-GR"/>
        </w:rPr>
        <w:t>ανατροφοδότηση</w:t>
      </w:r>
      <w:r>
        <w:rPr>
          <w:lang w:val="el-GR"/>
        </w:rPr>
        <w:t>:</w:t>
      </w:r>
    </w:p>
    <w:p w14:paraId="2EE0CBC4" w14:textId="77777777" w:rsidR="00503287" w:rsidRDefault="00503287" w:rsidP="00E7215C">
      <w:pPr>
        <w:spacing w:before="240"/>
        <w:rPr>
          <w:lang w:val="el-GR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10"/>
        <w:gridCol w:w="4853"/>
      </w:tblGrid>
      <w:tr w:rsidR="00934B1B" w14:paraId="3CDCA2DA" w14:textId="77777777" w:rsidTr="00934B1B">
        <w:tc>
          <w:tcPr>
            <w:tcW w:w="5094" w:type="dxa"/>
          </w:tcPr>
          <w:p w14:paraId="5CF8E201" w14:textId="60EEDC23" w:rsidR="00934B1B" w:rsidRDefault="00934B1B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>Κριτήριο</w:t>
            </w:r>
          </w:p>
        </w:tc>
        <w:tc>
          <w:tcPr>
            <w:tcW w:w="5094" w:type="dxa"/>
          </w:tcPr>
          <w:p w14:paraId="53033387" w14:textId="0F9556D8" w:rsidR="00934B1B" w:rsidRDefault="00934B1B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>Προτά</w:t>
            </w:r>
            <w:r w:rsidR="001C1752">
              <w:rPr>
                <w:lang w:val="el-GR"/>
              </w:rPr>
              <w:t xml:space="preserve">σεις </w:t>
            </w:r>
          </w:p>
        </w:tc>
      </w:tr>
      <w:tr w:rsidR="00934B1B" w14:paraId="2643FA06" w14:textId="77777777" w:rsidTr="00934B1B">
        <w:tc>
          <w:tcPr>
            <w:tcW w:w="5094" w:type="dxa"/>
          </w:tcPr>
          <w:p w14:paraId="776052BE" w14:textId="7884C09A" w:rsidR="00934B1B" w:rsidRPr="002F6B3F" w:rsidRDefault="00322CE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</w:t>
            </w:r>
            <w:r w:rsidR="002F6B3F">
              <w:rPr>
                <w:lang w:val="el-GR"/>
              </w:rPr>
              <w:t xml:space="preserve"> που</w:t>
            </w:r>
            <w:r w:rsidR="00CD1F0D">
              <w:rPr>
                <w:lang w:val="el-GR"/>
              </w:rPr>
              <w:t xml:space="preserve"> δομούνται σύμφωνα με τις αναπτυξιακές ανάγκες των παιδιών.</w:t>
            </w:r>
          </w:p>
        </w:tc>
        <w:tc>
          <w:tcPr>
            <w:tcW w:w="5094" w:type="dxa"/>
          </w:tcPr>
          <w:p w14:paraId="45534327" w14:textId="3AB58B50" w:rsidR="00934B1B" w:rsidRDefault="007A16CA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>Εικόνες 1, 3, 4, 5, 6, 7, 8, 9, 10</w:t>
            </w:r>
            <w:r w:rsidR="001F67FC">
              <w:rPr>
                <w:lang w:val="el-GR"/>
              </w:rPr>
              <w:t>.</w:t>
            </w:r>
          </w:p>
        </w:tc>
      </w:tr>
      <w:tr w:rsidR="00934B1B" w:rsidRPr="00645999" w14:paraId="2D925016" w14:textId="77777777" w:rsidTr="00934B1B">
        <w:tc>
          <w:tcPr>
            <w:tcW w:w="5094" w:type="dxa"/>
          </w:tcPr>
          <w:p w14:paraId="18DB7D44" w14:textId="65E4883E" w:rsidR="00934B1B" w:rsidRPr="007A16CA" w:rsidRDefault="00322CE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</w:t>
            </w:r>
            <w:r w:rsidR="007A16CA">
              <w:rPr>
                <w:lang w:val="el-GR"/>
              </w:rPr>
              <w:t xml:space="preserve"> που</w:t>
            </w:r>
            <w:r w:rsidR="007A1CCF">
              <w:rPr>
                <w:lang w:val="el-GR"/>
              </w:rPr>
              <w:t xml:space="preserve"> ενισχύουν τη συγκέντρωση της προσοχής των </w:t>
            </w:r>
            <w:r w:rsidR="007A1CCF">
              <w:rPr>
                <w:lang w:val="el-GR"/>
              </w:rPr>
              <w:lastRenderedPageBreak/>
              <w:t>παιδιών μέσα από προσεκτικό έλεγχο των ερεθ</w:t>
            </w:r>
            <w:r w:rsidR="00755B96">
              <w:rPr>
                <w:lang w:val="el-GR"/>
              </w:rPr>
              <w:t>ισμάτων.</w:t>
            </w:r>
          </w:p>
        </w:tc>
        <w:tc>
          <w:tcPr>
            <w:tcW w:w="5094" w:type="dxa"/>
          </w:tcPr>
          <w:p w14:paraId="37615F50" w14:textId="3679E9E3" w:rsidR="00934B1B" w:rsidRDefault="007A16CA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lastRenderedPageBreak/>
              <w:t xml:space="preserve">Εικόνα </w:t>
            </w:r>
            <w:r w:rsidR="00BE4EA6">
              <w:rPr>
                <w:lang w:val="el-GR"/>
              </w:rPr>
              <w:t xml:space="preserve">2 και ως ένα βαθμό </w:t>
            </w:r>
            <w:r w:rsidR="00322CE4">
              <w:rPr>
                <w:lang w:val="el-GR"/>
              </w:rPr>
              <w:t>το περιβάλλον</w:t>
            </w:r>
            <w:r w:rsidR="00BE4EA6">
              <w:rPr>
                <w:lang w:val="el-GR"/>
              </w:rPr>
              <w:t xml:space="preserve"> που βλέπουμε στην Εικόνα 7</w:t>
            </w:r>
            <w:r w:rsidR="001F67FC">
              <w:rPr>
                <w:lang w:val="el-GR"/>
              </w:rPr>
              <w:t>.</w:t>
            </w:r>
          </w:p>
        </w:tc>
      </w:tr>
      <w:tr w:rsidR="00934B1B" w:rsidRPr="00645999" w14:paraId="4D9D6A8D" w14:textId="77777777" w:rsidTr="00934B1B">
        <w:tc>
          <w:tcPr>
            <w:tcW w:w="5094" w:type="dxa"/>
          </w:tcPr>
          <w:p w14:paraId="61173588" w14:textId="6929110F" w:rsidR="00934B1B" w:rsidRPr="00BE4EA6" w:rsidRDefault="00322CE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</w:t>
            </w:r>
            <w:r w:rsidR="00BE4EA6">
              <w:rPr>
                <w:lang w:val="el-GR"/>
              </w:rPr>
              <w:t xml:space="preserve"> που</w:t>
            </w:r>
            <w:r w:rsidR="006828D9">
              <w:rPr>
                <w:lang w:val="el-GR"/>
              </w:rPr>
              <w:t xml:space="preserve"> αναδεικνύουν συγκεκριμένα πρότυπα συμπεριφοράς</w:t>
            </w:r>
            <w:r w:rsidR="00C5037A">
              <w:rPr>
                <w:lang w:val="el-GR"/>
              </w:rPr>
              <w:t>,</w:t>
            </w:r>
          </w:p>
        </w:tc>
        <w:tc>
          <w:tcPr>
            <w:tcW w:w="5094" w:type="dxa"/>
          </w:tcPr>
          <w:p w14:paraId="526D7E91" w14:textId="05181E7C" w:rsidR="00934B1B" w:rsidRDefault="00EB5678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Κατά μια έννοια </w:t>
            </w:r>
            <w:r w:rsidR="002114A2">
              <w:rPr>
                <w:lang w:val="el-GR"/>
              </w:rPr>
              <w:t>το περιβάλλον που παρουσιάζεται στην Εικόνα 2.</w:t>
            </w:r>
          </w:p>
        </w:tc>
      </w:tr>
      <w:tr w:rsidR="00934B1B" w:rsidRPr="00645999" w14:paraId="558E2B92" w14:textId="77777777" w:rsidTr="00934B1B">
        <w:tc>
          <w:tcPr>
            <w:tcW w:w="5094" w:type="dxa"/>
          </w:tcPr>
          <w:p w14:paraId="2B0D6FF3" w14:textId="2DBB4366" w:rsidR="00934B1B" w:rsidRPr="00E431E9" w:rsidRDefault="00322CE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</w:t>
            </w:r>
            <w:r w:rsidR="004A7AB5">
              <w:rPr>
                <w:lang w:val="el-GR"/>
              </w:rPr>
              <w:t xml:space="preserve"> που </w:t>
            </w:r>
            <w:r w:rsidR="001F1172">
              <w:rPr>
                <w:lang w:val="el-GR"/>
              </w:rPr>
              <w:t>προτρέπουν, υποστηρίζουν και ενισχύουν την ανακάλυψη</w:t>
            </w:r>
            <w:r w:rsidR="004E41A6">
              <w:rPr>
                <w:lang w:val="el-GR"/>
              </w:rPr>
              <w:t>.</w:t>
            </w:r>
          </w:p>
        </w:tc>
        <w:tc>
          <w:tcPr>
            <w:tcW w:w="5094" w:type="dxa"/>
          </w:tcPr>
          <w:p w14:paraId="3D8C971E" w14:textId="5776B1B2" w:rsidR="00934B1B" w:rsidRDefault="001A3BC2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Εικόνες </w:t>
            </w:r>
            <w:r w:rsidR="004E41A6">
              <w:rPr>
                <w:lang w:val="el-GR"/>
              </w:rPr>
              <w:t>1, 4, 5, 9 και σε μικρότερο βαθμό</w:t>
            </w:r>
            <w:r w:rsidR="00322CE4">
              <w:rPr>
                <w:lang w:val="el-GR"/>
              </w:rPr>
              <w:t xml:space="preserve"> τα περιβάλλοντα στις </w:t>
            </w:r>
            <w:r>
              <w:rPr>
                <w:lang w:val="el-GR"/>
              </w:rPr>
              <w:t>Ε</w:t>
            </w:r>
            <w:r w:rsidR="004E41A6">
              <w:rPr>
                <w:lang w:val="el-GR"/>
              </w:rPr>
              <w:t xml:space="preserve">ικόνες </w:t>
            </w:r>
            <w:r w:rsidR="00E56B70">
              <w:rPr>
                <w:lang w:val="el-GR"/>
              </w:rPr>
              <w:t>6, 8 και 10.</w:t>
            </w:r>
          </w:p>
        </w:tc>
      </w:tr>
      <w:tr w:rsidR="00934B1B" w:rsidRPr="00645999" w14:paraId="33A8C031" w14:textId="77777777" w:rsidTr="00934B1B">
        <w:tc>
          <w:tcPr>
            <w:tcW w:w="5094" w:type="dxa"/>
          </w:tcPr>
          <w:p w14:paraId="4A2A596E" w14:textId="737F5185" w:rsidR="00934B1B" w:rsidRPr="00E56B70" w:rsidRDefault="00322CE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</w:t>
            </w:r>
            <w:r w:rsidR="00E56B70">
              <w:rPr>
                <w:lang w:val="el-GR"/>
              </w:rPr>
              <w:t xml:space="preserve"> που επιτρέπουν κι </w:t>
            </w:r>
            <w:r w:rsidR="00563B4D">
              <w:rPr>
                <w:lang w:val="el-GR"/>
              </w:rPr>
              <w:t>ενθαρρύνουν</w:t>
            </w:r>
            <w:r w:rsidR="00E56B70">
              <w:rPr>
                <w:lang w:val="el-GR"/>
              </w:rPr>
              <w:t xml:space="preserve"> την αλληλεπίδραση μεταξύ των παιδιών.</w:t>
            </w:r>
          </w:p>
        </w:tc>
        <w:tc>
          <w:tcPr>
            <w:tcW w:w="5094" w:type="dxa"/>
          </w:tcPr>
          <w:p w14:paraId="55B59F2F" w14:textId="5D5F0D97" w:rsidR="00934B1B" w:rsidRDefault="001F67FC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Εικόνες 4, </w:t>
            </w:r>
            <w:r w:rsidR="00C5037A">
              <w:rPr>
                <w:lang w:val="el-GR"/>
              </w:rPr>
              <w:t xml:space="preserve">5, 7, 8, 9 και σε μικρότερο βαθμό </w:t>
            </w:r>
            <w:r w:rsidR="00322CE4">
              <w:rPr>
                <w:lang w:val="el-GR"/>
              </w:rPr>
              <w:t xml:space="preserve">τα </w:t>
            </w:r>
            <w:proofErr w:type="spellStart"/>
            <w:r w:rsidR="00322CE4">
              <w:rPr>
                <w:lang w:val="el-GR"/>
              </w:rPr>
              <w:t>περιβαλλοντα</w:t>
            </w:r>
            <w:proofErr w:type="spellEnd"/>
            <w:r w:rsidR="00C5037A">
              <w:rPr>
                <w:lang w:val="el-GR"/>
              </w:rPr>
              <w:t xml:space="preserve"> στις εικόνες </w:t>
            </w:r>
            <w:r w:rsidR="00322CE4">
              <w:rPr>
                <w:lang w:val="el-GR"/>
              </w:rPr>
              <w:t>6 και 10.</w:t>
            </w:r>
          </w:p>
        </w:tc>
      </w:tr>
      <w:tr w:rsidR="00934B1B" w:rsidRPr="00D3533D" w14:paraId="261AD4F2" w14:textId="77777777" w:rsidTr="00934B1B">
        <w:tc>
          <w:tcPr>
            <w:tcW w:w="5094" w:type="dxa"/>
          </w:tcPr>
          <w:p w14:paraId="6BE1E3C7" w14:textId="0809C3D8" w:rsidR="00934B1B" w:rsidRPr="004B6554" w:rsidRDefault="004B6554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 που ενθαρρύνουν και υποστηρίζουν την πολύπλευρη διερεύνηση θεμάτων.</w:t>
            </w:r>
          </w:p>
        </w:tc>
        <w:tc>
          <w:tcPr>
            <w:tcW w:w="5094" w:type="dxa"/>
          </w:tcPr>
          <w:p w14:paraId="53EC2A2D" w14:textId="22298BFB" w:rsidR="00934B1B" w:rsidRDefault="001F67FC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Εικόνες </w:t>
            </w:r>
            <w:r w:rsidR="006C000E">
              <w:rPr>
                <w:lang w:val="el-GR"/>
              </w:rPr>
              <w:t>1, 4, 5</w:t>
            </w:r>
            <w:r>
              <w:rPr>
                <w:lang w:val="el-GR"/>
              </w:rPr>
              <w:t>.</w:t>
            </w:r>
          </w:p>
        </w:tc>
      </w:tr>
      <w:tr w:rsidR="00934B1B" w:rsidRPr="00D3533D" w14:paraId="04289E19" w14:textId="77777777" w:rsidTr="00934B1B">
        <w:tc>
          <w:tcPr>
            <w:tcW w:w="5094" w:type="dxa"/>
          </w:tcPr>
          <w:p w14:paraId="5B038248" w14:textId="62C423FA" w:rsidR="00934B1B" w:rsidRPr="006C000E" w:rsidRDefault="006C000E" w:rsidP="00B12E88">
            <w:pPr>
              <w:pStyle w:val="a7"/>
              <w:numPr>
                <w:ilvl w:val="0"/>
                <w:numId w:val="3"/>
              </w:numPr>
              <w:spacing w:before="240"/>
              <w:rPr>
                <w:lang w:val="el-GR"/>
              </w:rPr>
            </w:pPr>
            <w:r>
              <w:rPr>
                <w:lang w:val="el-GR"/>
              </w:rPr>
              <w:t>Περιβάλλοντα που ενθαρρύνουν και υποστηρίζουν τη διερεύνηση διαφορετικών αντιλήψεων.</w:t>
            </w:r>
          </w:p>
        </w:tc>
        <w:tc>
          <w:tcPr>
            <w:tcW w:w="5094" w:type="dxa"/>
          </w:tcPr>
          <w:p w14:paraId="30A9FBAB" w14:textId="23367072" w:rsidR="00934B1B" w:rsidRDefault="001F67FC" w:rsidP="00E7215C">
            <w:pPr>
              <w:spacing w:before="240"/>
              <w:rPr>
                <w:lang w:val="el-GR"/>
              </w:rPr>
            </w:pPr>
            <w:r>
              <w:rPr>
                <w:lang w:val="el-GR"/>
              </w:rPr>
              <w:t xml:space="preserve">Εικόνα </w:t>
            </w:r>
            <w:r w:rsidR="007A1CCF">
              <w:rPr>
                <w:lang w:val="el-GR"/>
              </w:rPr>
              <w:t>5</w:t>
            </w:r>
          </w:p>
        </w:tc>
      </w:tr>
    </w:tbl>
    <w:p w14:paraId="35D65A37" w14:textId="6B38EAC2" w:rsidR="0083772A" w:rsidRPr="00B12E88" w:rsidRDefault="0083772A" w:rsidP="00E7215C">
      <w:pPr>
        <w:spacing w:before="240"/>
        <w:rPr>
          <w:lang w:val="el-GR"/>
        </w:rPr>
      </w:pPr>
    </w:p>
    <w:p w14:paraId="2895D88B" w14:textId="76004DE3" w:rsidR="00C039B5" w:rsidRPr="00B12E88" w:rsidRDefault="00C039B5" w:rsidP="00924A37">
      <w:pPr>
        <w:tabs>
          <w:tab w:val="left" w:pos="7581"/>
        </w:tabs>
        <w:rPr>
          <w:lang w:val="el-GR"/>
        </w:rPr>
      </w:pPr>
    </w:p>
    <w:p w14:paraId="0FD3EE06" w14:textId="77777777" w:rsidR="00B8234C" w:rsidRPr="00A3780E" w:rsidRDefault="00B8234C" w:rsidP="002D67C6">
      <w:pPr>
        <w:pStyle w:val="a8"/>
        <w:rPr>
          <w:b/>
          <w:bCs/>
        </w:rPr>
      </w:pPr>
      <w:r w:rsidRPr="00A3780E">
        <w:rPr>
          <w:b/>
          <w:bCs/>
          <w:lang w:val="el-GR"/>
        </w:rPr>
        <w:t>Αναφορές</w:t>
      </w:r>
      <w:r w:rsidRPr="00A3780E">
        <w:rPr>
          <w:b/>
          <w:bCs/>
        </w:rPr>
        <w:t xml:space="preserve"> </w:t>
      </w:r>
    </w:p>
    <w:p w14:paraId="300E5CC6" w14:textId="45F7F3B7" w:rsidR="00812BEF" w:rsidRPr="00812BEF" w:rsidRDefault="007135C5" w:rsidP="00B12E88">
      <w:pPr>
        <w:pStyle w:val="a8"/>
        <w:spacing w:line="240" w:lineRule="auto"/>
        <w:ind w:left="0"/>
        <w:rPr>
          <w:rFonts w:ascii="Cambria" w:hAnsi="Cambria"/>
        </w:rPr>
      </w:pPr>
      <w:r>
        <w:rPr>
          <w:lang w:val="el-GR"/>
        </w:rPr>
        <w:fldChar w:fldCharType="begin"/>
      </w:r>
      <w:r w:rsidR="00812BEF" w:rsidRPr="00FC7604">
        <w:instrText xml:space="preserve"> </w:instrText>
      </w:r>
      <w:r w:rsidR="00812BEF">
        <w:instrText>ADDIN</w:instrText>
      </w:r>
      <w:r w:rsidR="00812BEF" w:rsidRPr="00FC7604">
        <w:instrText xml:space="preserve"> </w:instrText>
      </w:r>
      <w:r w:rsidR="00812BEF">
        <w:instrText>ZOTERO</w:instrText>
      </w:r>
      <w:r w:rsidR="00812BEF" w:rsidRPr="00FC7604">
        <w:instrText>_</w:instrText>
      </w:r>
      <w:r w:rsidR="00812BEF">
        <w:instrText>BIBL</w:instrText>
      </w:r>
      <w:r w:rsidR="00812BEF" w:rsidRPr="00FC7604">
        <w:instrText xml:space="preserve"> {"</w:instrText>
      </w:r>
      <w:r w:rsidR="00812BEF">
        <w:instrText>uncited</w:instrText>
      </w:r>
      <w:r w:rsidR="00812BEF" w:rsidRPr="00FC7604">
        <w:instrText>":[],"</w:instrText>
      </w:r>
      <w:r w:rsidR="00812BEF">
        <w:instrText>omitted</w:instrText>
      </w:r>
      <w:r w:rsidR="00812BEF" w:rsidRPr="00FC7604">
        <w:instrText>":[],"</w:instrText>
      </w:r>
      <w:r w:rsidR="00812BEF">
        <w:instrText>custom</w:instrText>
      </w:r>
      <w:r w:rsidR="00812BEF" w:rsidRPr="00FC7604">
        <w:instrText xml:space="preserve">":[]} </w:instrText>
      </w:r>
      <w:r w:rsidR="00812BEF">
        <w:instrText>CSL</w:instrText>
      </w:r>
      <w:r w:rsidR="00812BEF" w:rsidRPr="00FC7604">
        <w:instrText>_</w:instrText>
      </w:r>
      <w:r w:rsidR="00812BEF">
        <w:instrText>BIBLIOGRAPHY</w:instrText>
      </w:r>
      <w:r w:rsidR="00812BEF" w:rsidRPr="00FC7604">
        <w:instrText xml:space="preserve"> </w:instrText>
      </w:r>
      <w:r>
        <w:rPr>
          <w:lang w:val="el-GR"/>
        </w:rPr>
        <w:fldChar w:fldCharType="separate"/>
      </w:r>
      <w:r w:rsidR="00812BEF" w:rsidRPr="00812BEF">
        <w:rPr>
          <w:rFonts w:ascii="Cambria" w:hAnsi="Cambria"/>
        </w:rPr>
        <w:t>Al</w:t>
      </w:r>
      <w:r w:rsidR="00812BEF" w:rsidRPr="00FC7604">
        <w:rPr>
          <w:rFonts w:ascii="Cambria" w:hAnsi="Cambria"/>
        </w:rPr>
        <w:t xml:space="preserve"> </w:t>
      </w:r>
      <w:r w:rsidR="00812BEF" w:rsidRPr="00812BEF">
        <w:rPr>
          <w:rFonts w:ascii="Cambria" w:hAnsi="Cambria"/>
        </w:rPr>
        <w:t>Jazeera</w:t>
      </w:r>
      <w:r w:rsidR="00812BEF" w:rsidRPr="00FC7604">
        <w:rPr>
          <w:rFonts w:ascii="Cambria" w:hAnsi="Cambria"/>
        </w:rPr>
        <w:t xml:space="preserve">, </w:t>
      </w:r>
      <w:r w:rsidR="00812BEF" w:rsidRPr="00812BEF">
        <w:rPr>
          <w:rFonts w:ascii="Cambria" w:hAnsi="Cambria"/>
        </w:rPr>
        <w:t>E</w:t>
      </w:r>
      <w:r w:rsidR="00812BEF">
        <w:rPr>
          <w:rFonts w:ascii="Cambria" w:hAnsi="Cambria"/>
        </w:rPr>
        <w:t>nglish</w:t>
      </w:r>
      <w:r w:rsidR="00812BEF" w:rsidRPr="00FC7604">
        <w:rPr>
          <w:rFonts w:ascii="Cambria" w:hAnsi="Cambria"/>
        </w:rPr>
        <w:t xml:space="preserve">. </w:t>
      </w:r>
      <w:r w:rsidR="00812BEF" w:rsidRPr="00812BEF">
        <w:rPr>
          <w:rFonts w:ascii="Cambria" w:hAnsi="Cambria"/>
        </w:rPr>
        <w:t xml:space="preserve">(2009). </w:t>
      </w:r>
      <w:r w:rsidR="00812BEF" w:rsidRPr="00812BEF">
        <w:rPr>
          <w:rFonts w:ascii="Cambria" w:hAnsi="Cambria"/>
          <w:i/>
          <w:iCs/>
        </w:rPr>
        <w:t>Palestinian children in the Gaza Strip have returned to school after summer break but faces overcrowding in classroom</w:t>
      </w:r>
      <w:r w:rsidR="00812BEF" w:rsidRPr="00812BEF">
        <w:rPr>
          <w:rFonts w:ascii="Cambria" w:hAnsi="Cambria"/>
        </w:rPr>
        <w:t>. Girls in a full classroom. https://commons.wikimedia.org/wiki/File:Girls_in_a_full_classroom_-_Flickr_-_Al_Jazeera_English.jpg</w:t>
      </w:r>
    </w:p>
    <w:p w14:paraId="3209F631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Anonymous. (2009). </w:t>
      </w:r>
      <w:r w:rsidRPr="00812BEF">
        <w:rPr>
          <w:rFonts w:ascii="Cambria" w:hAnsi="Cambria"/>
          <w:i/>
          <w:iCs/>
        </w:rPr>
        <w:t>A photograph of the Kindergarten room at Shearwater Steiner School. The primary school rooms are rather irregular, each designed specifically for those children; note that the desks are in a cross.</w:t>
      </w:r>
      <w:r w:rsidRPr="00812BEF">
        <w:rPr>
          <w:rFonts w:ascii="Cambria" w:hAnsi="Cambria"/>
        </w:rPr>
        <w:t xml:space="preserve"> Own work. https://commons.wikimedia.org/wiki/File:Shearwater_Steiner_Kindergarten.jpg</w:t>
      </w:r>
    </w:p>
    <w:p w14:paraId="43367C9C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Brown, E. (2014). </w:t>
      </w:r>
      <w:r w:rsidRPr="00812BEF">
        <w:rPr>
          <w:rFonts w:ascii="Cambria" w:hAnsi="Cambria"/>
          <w:i/>
          <w:iCs/>
        </w:rPr>
        <w:t>A return visit to We Made It on Level 1 of Thinktank.</w:t>
      </w:r>
      <w:r w:rsidRPr="00812BEF">
        <w:rPr>
          <w:rFonts w:ascii="Cambria" w:hAnsi="Cambria"/>
        </w:rPr>
        <w:t xml:space="preserve"> https://www.flickr.com/photos/ell-r-brown/13901971711/. https://commons.wikimedia.org/wiki/File:We_Made_It_-_Thinktank_Birmingham_Science_Museum_-_Edison_classroom_(13901971711).jpg</w:t>
      </w:r>
    </w:p>
    <w:p w14:paraId="1C57391A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Gerbil. (2006). </w:t>
      </w:r>
      <w:r w:rsidRPr="00812BEF">
        <w:rPr>
          <w:rFonts w:ascii="Cambria" w:hAnsi="Cambria"/>
          <w:i/>
          <w:iCs/>
        </w:rPr>
        <w:t>Municipal Kindergarten in Frankfurt am Main-Heddernheim, projected by Friedensreich Hundertwasser</w:t>
      </w:r>
      <w:r w:rsidRPr="00812BEF">
        <w:rPr>
          <w:rFonts w:ascii="Cambria" w:hAnsi="Cambria"/>
        </w:rPr>
        <w:t>. Own work. https://commons.wikimedia.org/wiki/File:Hundertwasser-Kindergarten_(6).jpg</w:t>
      </w:r>
    </w:p>
    <w:p w14:paraId="59365869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Helppublic. (2020). </w:t>
      </w:r>
      <w:r w:rsidRPr="00812BEF">
        <w:rPr>
          <w:rFonts w:ascii="Cambria" w:hAnsi="Cambria"/>
          <w:i/>
          <w:iCs/>
        </w:rPr>
        <w:t>Toy Pony Cycles, at Vijaya Forum, shopping mall, Chennai, Tamil Nadu, India.</w:t>
      </w:r>
      <w:r w:rsidRPr="00812BEF">
        <w:rPr>
          <w:rFonts w:ascii="Cambria" w:hAnsi="Cambria"/>
        </w:rPr>
        <w:t xml:space="preserve"> Own work. https://commons.wikimedia.org/wiki/File:Toy_Pony_Cycles_at_Vijaya_Forum_Chennai_Tamil_Nadu_India.jpg</w:t>
      </w:r>
    </w:p>
    <w:p w14:paraId="14EA964E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Jllm06. (2014). </w:t>
      </w:r>
      <w:r w:rsidRPr="00812BEF">
        <w:rPr>
          <w:rFonts w:ascii="Cambria" w:hAnsi="Cambria"/>
          <w:i/>
          <w:iCs/>
        </w:rPr>
        <w:t>Natural history display</w:t>
      </w:r>
      <w:r w:rsidRPr="00812BEF">
        <w:rPr>
          <w:rFonts w:ascii="Cambria" w:hAnsi="Cambria"/>
        </w:rPr>
        <w:t>. Own work. https://commons.wikimedia.org/wiki/File:Forest_Learning_Center_08.JPG</w:t>
      </w:r>
    </w:p>
    <w:p w14:paraId="0694DFDE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lastRenderedPageBreak/>
        <w:t xml:space="preserve">Man77. (2020). </w:t>
      </w:r>
      <w:r w:rsidRPr="00812BEF">
        <w:rPr>
          <w:rFonts w:ascii="Cambria" w:hAnsi="Cambria"/>
          <w:i/>
          <w:iCs/>
        </w:rPr>
        <w:t>Kindergarten Schalchham</w:t>
      </w:r>
      <w:r w:rsidRPr="00812BEF">
        <w:rPr>
          <w:rFonts w:ascii="Cambria" w:hAnsi="Cambria"/>
        </w:rPr>
        <w:t>. Own work. https://commons.wikimedia.org/wiki/File:Kindergarten_Schalchham.jpg</w:t>
      </w:r>
    </w:p>
    <w:p w14:paraId="185CFD99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Parks, V. S. (2016). </w:t>
      </w:r>
      <w:r w:rsidRPr="00812BEF">
        <w:rPr>
          <w:rFonts w:ascii="Cambria" w:hAnsi="Cambria"/>
          <w:i/>
          <w:iCs/>
        </w:rPr>
        <w:t>We discovered that the osprey have two chicks, an inquisitive northern water snake, a snapping turtle digging out a nest, a mud turtle that had laid it’s eggs, an a rat snake.</w:t>
      </w:r>
      <w:r w:rsidRPr="00812BEF">
        <w:rPr>
          <w:rFonts w:ascii="Cambria" w:hAnsi="Cambria"/>
        </w:rPr>
        <w:t xml:space="preserve"> Not your average Fossil Frenzy. https://commons.wikimedia.org/wiki/File:YR_Not_your_average_Fossil_Frenzy_(27189536766).jpg</w:t>
      </w:r>
    </w:p>
    <w:p w14:paraId="4279A807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Visem. (2014). </w:t>
      </w:r>
      <w:r w:rsidRPr="00812BEF">
        <w:rPr>
          <w:rFonts w:ascii="Cambria" w:hAnsi="Cambria"/>
          <w:i/>
          <w:iCs/>
        </w:rPr>
        <w:t>Українська: Дятячий садок у селі Чорномин.</w:t>
      </w:r>
      <w:r w:rsidRPr="00812BEF">
        <w:rPr>
          <w:rFonts w:ascii="Cambria" w:hAnsi="Cambria"/>
        </w:rPr>
        <w:t xml:space="preserve"> Own work. https://commons.wikimedia.org/wiki/File:Kindergarten_in_Chornomyn_09.JPG</w:t>
      </w:r>
    </w:p>
    <w:p w14:paraId="502FFF64" w14:textId="77777777" w:rsidR="00812BEF" w:rsidRPr="00812BEF" w:rsidRDefault="00812BEF" w:rsidP="00B12E88">
      <w:pPr>
        <w:pStyle w:val="a8"/>
        <w:spacing w:line="240" w:lineRule="auto"/>
        <w:ind w:left="0"/>
        <w:rPr>
          <w:rFonts w:ascii="Cambria" w:hAnsi="Cambria"/>
        </w:rPr>
      </w:pPr>
      <w:r w:rsidRPr="00812BEF">
        <w:rPr>
          <w:rFonts w:ascii="Cambria" w:hAnsi="Cambria"/>
        </w:rPr>
        <w:t xml:space="preserve">области, П.-служба губернатора Т. (2020). </w:t>
      </w:r>
      <w:r w:rsidRPr="00812BEF">
        <w:rPr>
          <w:rFonts w:ascii="Cambria" w:hAnsi="Cambria"/>
          <w:i/>
          <w:iCs/>
        </w:rPr>
        <w:t>Русский: Детский сад Центра образования №19 в Туле.</w:t>
      </w:r>
      <w:r w:rsidRPr="00812BEF">
        <w:rPr>
          <w:rFonts w:ascii="Cambria" w:hAnsi="Cambria"/>
        </w:rPr>
        <w:t xml:space="preserve"> https://gubernator.tularegion.ru/sobytiya/po-porucheniyu-alekseya-dyumina-v-tulskoy-oblasti-stroyatsya-modulnye-detskie-sady/. https://commons.wikimedia.org/wiki/File:Kindergarten_of_Education_Center_No._20.jpg</w:t>
      </w:r>
    </w:p>
    <w:p w14:paraId="568AE981" w14:textId="3C02F700" w:rsidR="00F7665F" w:rsidRPr="001E5446" w:rsidRDefault="007135C5" w:rsidP="00B12E88">
      <w:pPr>
        <w:rPr>
          <w:lang w:val="el-GR"/>
        </w:rPr>
      </w:pPr>
      <w:r>
        <w:rPr>
          <w:lang w:val="el-GR"/>
        </w:rPr>
        <w:fldChar w:fldCharType="end"/>
      </w:r>
    </w:p>
    <w:sectPr w:rsidR="00F7665F" w:rsidRPr="001E5446" w:rsidSect="00A3780E">
      <w:headerReference w:type="default" r:id="rId18"/>
      <w:pgSz w:w="11900" w:h="16840"/>
      <w:pgMar w:top="1843" w:right="851" w:bottom="1418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9C4026" w14:textId="77777777" w:rsidR="00C15C89" w:rsidRDefault="00C15C89" w:rsidP="00E7215C">
      <w:r>
        <w:separator/>
      </w:r>
    </w:p>
  </w:endnote>
  <w:endnote w:type="continuationSeparator" w:id="0">
    <w:p w14:paraId="65DFB135" w14:textId="77777777" w:rsidR="00C15C89" w:rsidRDefault="00C15C89" w:rsidP="00E721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C77843" w14:textId="77777777" w:rsidR="00C15C89" w:rsidRDefault="00C15C89" w:rsidP="00E7215C">
      <w:r>
        <w:separator/>
      </w:r>
    </w:p>
  </w:footnote>
  <w:footnote w:type="continuationSeparator" w:id="0">
    <w:p w14:paraId="4835BC1E" w14:textId="77777777" w:rsidR="00C15C89" w:rsidRDefault="00C15C89" w:rsidP="00E721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2EC01" w14:textId="77777777" w:rsidR="00E7215C" w:rsidRDefault="00E7215C">
    <w:pPr>
      <w:pStyle w:val="a3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0E20BDB" wp14:editId="1AED86F6">
          <wp:simplePos x="0" y="0"/>
          <wp:positionH relativeFrom="column">
            <wp:posOffset>-546100</wp:posOffset>
          </wp:positionH>
          <wp:positionV relativeFrom="paragraph">
            <wp:posOffset>-435610</wp:posOffset>
          </wp:positionV>
          <wp:extent cx="7549356" cy="10681472"/>
          <wp:effectExtent l="0" t="0" r="0" b="0"/>
          <wp:wrapNone/>
          <wp:docPr id="783329736" name="Εικόνα 7833297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ZOOM_INTRO-01_A4-0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9356" cy="1068147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0261CC"/>
    <w:multiLevelType w:val="hybridMultilevel"/>
    <w:tmpl w:val="AC3E4922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C653B2"/>
    <w:multiLevelType w:val="hybridMultilevel"/>
    <w:tmpl w:val="57AA9E72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4B76E6"/>
    <w:multiLevelType w:val="hybridMultilevel"/>
    <w:tmpl w:val="7016679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BA7473"/>
    <w:multiLevelType w:val="hybridMultilevel"/>
    <w:tmpl w:val="E0E2D4B4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34683033">
    <w:abstractNumId w:val="2"/>
  </w:num>
  <w:num w:numId="2" w16cid:durableId="751972236">
    <w:abstractNumId w:val="0"/>
  </w:num>
  <w:num w:numId="3" w16cid:durableId="518664492">
    <w:abstractNumId w:val="1"/>
  </w:num>
  <w:num w:numId="4" w16cid:durableId="11411941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sjA0NjA2MDQysDA1MzRR0lEKTi0uzszPAykwqQUAU8GUkiwAAAA="/>
  </w:docVars>
  <w:rsids>
    <w:rsidRoot w:val="00DD7A06"/>
    <w:rsid w:val="0000473D"/>
    <w:rsid w:val="00012A48"/>
    <w:rsid w:val="000378E1"/>
    <w:rsid w:val="00047B0B"/>
    <w:rsid w:val="000C71D8"/>
    <w:rsid w:val="000F6611"/>
    <w:rsid w:val="00111799"/>
    <w:rsid w:val="0012169F"/>
    <w:rsid w:val="001674F2"/>
    <w:rsid w:val="00171857"/>
    <w:rsid w:val="001871EB"/>
    <w:rsid w:val="001A08A5"/>
    <w:rsid w:val="001A3BC2"/>
    <w:rsid w:val="001C1752"/>
    <w:rsid w:val="001C298D"/>
    <w:rsid w:val="001D1AC4"/>
    <w:rsid w:val="001E5446"/>
    <w:rsid w:val="001E59B9"/>
    <w:rsid w:val="001F1172"/>
    <w:rsid w:val="001F67FC"/>
    <w:rsid w:val="0020589D"/>
    <w:rsid w:val="002114A2"/>
    <w:rsid w:val="00236B22"/>
    <w:rsid w:val="002455D5"/>
    <w:rsid w:val="00267250"/>
    <w:rsid w:val="0026734F"/>
    <w:rsid w:val="002B5E4B"/>
    <w:rsid w:val="002C2AEE"/>
    <w:rsid w:val="002D67C6"/>
    <w:rsid w:val="002E46C4"/>
    <w:rsid w:val="002F6B3F"/>
    <w:rsid w:val="00322CE4"/>
    <w:rsid w:val="003530BA"/>
    <w:rsid w:val="00383872"/>
    <w:rsid w:val="003B29CF"/>
    <w:rsid w:val="003B6850"/>
    <w:rsid w:val="003C4D6B"/>
    <w:rsid w:val="003C73F2"/>
    <w:rsid w:val="003F5F2C"/>
    <w:rsid w:val="00451F41"/>
    <w:rsid w:val="00465632"/>
    <w:rsid w:val="0047780E"/>
    <w:rsid w:val="004A7AB5"/>
    <w:rsid w:val="004B6554"/>
    <w:rsid w:val="004C1A98"/>
    <w:rsid w:val="004D0244"/>
    <w:rsid w:val="004E41A6"/>
    <w:rsid w:val="0050230A"/>
    <w:rsid w:val="00503287"/>
    <w:rsid w:val="00521D78"/>
    <w:rsid w:val="00527549"/>
    <w:rsid w:val="00542BCC"/>
    <w:rsid w:val="00563B4D"/>
    <w:rsid w:val="005B2C54"/>
    <w:rsid w:val="005B7AC4"/>
    <w:rsid w:val="005C6871"/>
    <w:rsid w:val="005C6D57"/>
    <w:rsid w:val="005C79D9"/>
    <w:rsid w:val="005D5947"/>
    <w:rsid w:val="005F4A78"/>
    <w:rsid w:val="005F54B2"/>
    <w:rsid w:val="00645999"/>
    <w:rsid w:val="00671CEB"/>
    <w:rsid w:val="00680796"/>
    <w:rsid w:val="006828D9"/>
    <w:rsid w:val="006B168D"/>
    <w:rsid w:val="006B4A83"/>
    <w:rsid w:val="006B50F7"/>
    <w:rsid w:val="006C000E"/>
    <w:rsid w:val="006E49FE"/>
    <w:rsid w:val="006F0BEB"/>
    <w:rsid w:val="007135C5"/>
    <w:rsid w:val="00727B5F"/>
    <w:rsid w:val="00755B96"/>
    <w:rsid w:val="007608EE"/>
    <w:rsid w:val="00767DCB"/>
    <w:rsid w:val="007A0F4E"/>
    <w:rsid w:val="007A16CA"/>
    <w:rsid w:val="007A1CCF"/>
    <w:rsid w:val="007D6556"/>
    <w:rsid w:val="007E7233"/>
    <w:rsid w:val="007F591F"/>
    <w:rsid w:val="00800287"/>
    <w:rsid w:val="00812BEF"/>
    <w:rsid w:val="008137D2"/>
    <w:rsid w:val="008235D7"/>
    <w:rsid w:val="0083772A"/>
    <w:rsid w:val="008674BE"/>
    <w:rsid w:val="008B062B"/>
    <w:rsid w:val="00924A37"/>
    <w:rsid w:val="00924B8A"/>
    <w:rsid w:val="00934B1B"/>
    <w:rsid w:val="00964871"/>
    <w:rsid w:val="009654DF"/>
    <w:rsid w:val="00985416"/>
    <w:rsid w:val="0098666E"/>
    <w:rsid w:val="009A34B3"/>
    <w:rsid w:val="009B0699"/>
    <w:rsid w:val="009B2720"/>
    <w:rsid w:val="009B418E"/>
    <w:rsid w:val="009F1C5B"/>
    <w:rsid w:val="00A043AB"/>
    <w:rsid w:val="00A14713"/>
    <w:rsid w:val="00A2407D"/>
    <w:rsid w:val="00A25A70"/>
    <w:rsid w:val="00A260E8"/>
    <w:rsid w:val="00A3780E"/>
    <w:rsid w:val="00A41FBC"/>
    <w:rsid w:val="00A54F76"/>
    <w:rsid w:val="00A67BA9"/>
    <w:rsid w:val="00AC456D"/>
    <w:rsid w:val="00AD34F9"/>
    <w:rsid w:val="00AF63B0"/>
    <w:rsid w:val="00B12E88"/>
    <w:rsid w:val="00B42423"/>
    <w:rsid w:val="00B52987"/>
    <w:rsid w:val="00B71BEC"/>
    <w:rsid w:val="00B8234C"/>
    <w:rsid w:val="00BB722C"/>
    <w:rsid w:val="00BE4EA6"/>
    <w:rsid w:val="00BE6D7D"/>
    <w:rsid w:val="00BF3077"/>
    <w:rsid w:val="00BF4545"/>
    <w:rsid w:val="00BF5774"/>
    <w:rsid w:val="00C039B5"/>
    <w:rsid w:val="00C15C89"/>
    <w:rsid w:val="00C21E82"/>
    <w:rsid w:val="00C23FD1"/>
    <w:rsid w:val="00C30A31"/>
    <w:rsid w:val="00C5037A"/>
    <w:rsid w:val="00C8578E"/>
    <w:rsid w:val="00C85966"/>
    <w:rsid w:val="00C9325E"/>
    <w:rsid w:val="00CD1F0D"/>
    <w:rsid w:val="00CD5516"/>
    <w:rsid w:val="00D3533D"/>
    <w:rsid w:val="00D3583E"/>
    <w:rsid w:val="00D61C30"/>
    <w:rsid w:val="00D63E30"/>
    <w:rsid w:val="00D640DF"/>
    <w:rsid w:val="00D80635"/>
    <w:rsid w:val="00D96D18"/>
    <w:rsid w:val="00DC1590"/>
    <w:rsid w:val="00DC314E"/>
    <w:rsid w:val="00DD2432"/>
    <w:rsid w:val="00DD7A06"/>
    <w:rsid w:val="00DE2398"/>
    <w:rsid w:val="00E25742"/>
    <w:rsid w:val="00E267D1"/>
    <w:rsid w:val="00E431E9"/>
    <w:rsid w:val="00E46D47"/>
    <w:rsid w:val="00E50EC6"/>
    <w:rsid w:val="00E56B70"/>
    <w:rsid w:val="00E70E3B"/>
    <w:rsid w:val="00E7215C"/>
    <w:rsid w:val="00E83923"/>
    <w:rsid w:val="00EA5206"/>
    <w:rsid w:val="00EB5678"/>
    <w:rsid w:val="00EF3631"/>
    <w:rsid w:val="00EF41C0"/>
    <w:rsid w:val="00F040FA"/>
    <w:rsid w:val="00F26810"/>
    <w:rsid w:val="00F332B8"/>
    <w:rsid w:val="00F33387"/>
    <w:rsid w:val="00F503D2"/>
    <w:rsid w:val="00F664EC"/>
    <w:rsid w:val="00F7665F"/>
    <w:rsid w:val="00F86618"/>
    <w:rsid w:val="00FC20B3"/>
    <w:rsid w:val="00FC7604"/>
    <w:rsid w:val="00FD2C47"/>
    <w:rsid w:val="00FD6749"/>
    <w:rsid w:val="00FE1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13CFEAD"/>
  <w15:docId w15:val="{6FDD2FD2-2A6D-4144-A309-5158B8252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7215C"/>
    <w:pPr>
      <w:tabs>
        <w:tab w:val="center" w:pos="4320"/>
        <w:tab w:val="right" w:pos="8640"/>
      </w:tabs>
    </w:pPr>
  </w:style>
  <w:style w:type="character" w:customStyle="1" w:styleId="Char">
    <w:name w:val="Κεφαλίδα Char"/>
    <w:basedOn w:val="a0"/>
    <w:link w:val="a3"/>
    <w:uiPriority w:val="99"/>
    <w:rsid w:val="00E7215C"/>
  </w:style>
  <w:style w:type="paragraph" w:styleId="a4">
    <w:name w:val="footer"/>
    <w:basedOn w:val="a"/>
    <w:link w:val="Char0"/>
    <w:uiPriority w:val="99"/>
    <w:unhideWhenUsed/>
    <w:rsid w:val="00E7215C"/>
    <w:pPr>
      <w:tabs>
        <w:tab w:val="center" w:pos="4320"/>
        <w:tab w:val="right" w:pos="8640"/>
      </w:tabs>
    </w:pPr>
  </w:style>
  <w:style w:type="character" w:customStyle="1" w:styleId="Char0">
    <w:name w:val="Υποσέλιδο Char"/>
    <w:basedOn w:val="a0"/>
    <w:link w:val="a4"/>
    <w:uiPriority w:val="99"/>
    <w:rsid w:val="00E7215C"/>
  </w:style>
  <w:style w:type="paragraph" w:styleId="a5">
    <w:name w:val="Balloon Text"/>
    <w:basedOn w:val="a"/>
    <w:link w:val="Char1"/>
    <w:uiPriority w:val="99"/>
    <w:semiHidden/>
    <w:unhideWhenUsed/>
    <w:rsid w:val="00E7215C"/>
    <w:rPr>
      <w:rFonts w:ascii="Lucida Grande" w:hAnsi="Lucida Grande" w:cs="Lucida Grande"/>
      <w:sz w:val="18"/>
      <w:szCs w:val="18"/>
    </w:rPr>
  </w:style>
  <w:style w:type="character" w:customStyle="1" w:styleId="Char1">
    <w:name w:val="Κείμενο πλαισίου Char"/>
    <w:basedOn w:val="a0"/>
    <w:link w:val="a5"/>
    <w:uiPriority w:val="99"/>
    <w:semiHidden/>
    <w:rsid w:val="00E7215C"/>
    <w:rPr>
      <w:rFonts w:ascii="Lucida Grande" w:hAnsi="Lucida Grande" w:cs="Lucida Grande"/>
      <w:sz w:val="18"/>
      <w:szCs w:val="18"/>
    </w:rPr>
  </w:style>
  <w:style w:type="table" w:styleId="a6">
    <w:name w:val="Table Grid"/>
    <w:basedOn w:val="a1"/>
    <w:uiPriority w:val="59"/>
    <w:rsid w:val="001A08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7665F"/>
    <w:pPr>
      <w:ind w:left="720"/>
      <w:contextualSpacing/>
    </w:pPr>
  </w:style>
  <w:style w:type="paragraph" w:styleId="a8">
    <w:name w:val="Bibliography"/>
    <w:basedOn w:val="a"/>
    <w:next w:val="a"/>
    <w:uiPriority w:val="37"/>
    <w:unhideWhenUsed/>
    <w:rsid w:val="007135C5"/>
    <w:pPr>
      <w:spacing w:line="480" w:lineRule="auto"/>
      <w:ind w:left="720" w:hanging="720"/>
    </w:pPr>
  </w:style>
  <w:style w:type="paragraph" w:styleId="a9">
    <w:name w:val="caption"/>
    <w:basedOn w:val="a"/>
    <w:next w:val="a"/>
    <w:uiPriority w:val="35"/>
    <w:unhideWhenUsed/>
    <w:qFormat/>
    <w:rsid w:val="00F332B8"/>
    <w:pPr>
      <w:spacing w:after="200"/>
    </w:pPr>
    <w:rPr>
      <w:i/>
      <w:iCs/>
      <w:color w:val="1F497D" w:themeColor="text2"/>
      <w:sz w:val="18"/>
      <w:szCs w:val="18"/>
    </w:rPr>
  </w:style>
  <w:style w:type="paragraph" w:styleId="aa">
    <w:name w:val="Revision"/>
    <w:hidden/>
    <w:uiPriority w:val="99"/>
    <w:semiHidden/>
    <w:rsid w:val="001D1AC4"/>
  </w:style>
  <w:style w:type="character" w:styleId="ab">
    <w:name w:val="annotation reference"/>
    <w:basedOn w:val="a0"/>
    <w:uiPriority w:val="99"/>
    <w:semiHidden/>
    <w:unhideWhenUsed/>
    <w:rsid w:val="001D1AC4"/>
    <w:rPr>
      <w:sz w:val="16"/>
      <w:szCs w:val="16"/>
    </w:rPr>
  </w:style>
  <w:style w:type="paragraph" w:styleId="ac">
    <w:name w:val="annotation text"/>
    <w:basedOn w:val="a"/>
    <w:link w:val="Char2"/>
    <w:uiPriority w:val="99"/>
    <w:unhideWhenUsed/>
    <w:rsid w:val="001D1AC4"/>
    <w:rPr>
      <w:sz w:val="20"/>
      <w:szCs w:val="20"/>
    </w:rPr>
  </w:style>
  <w:style w:type="character" w:customStyle="1" w:styleId="Char2">
    <w:name w:val="Κείμενο σχολίου Char"/>
    <w:basedOn w:val="a0"/>
    <w:link w:val="ac"/>
    <w:uiPriority w:val="99"/>
    <w:rsid w:val="001D1AC4"/>
    <w:rPr>
      <w:sz w:val="20"/>
      <w:szCs w:val="20"/>
    </w:rPr>
  </w:style>
  <w:style w:type="paragraph" w:styleId="ad">
    <w:name w:val="annotation subject"/>
    <w:basedOn w:val="ac"/>
    <w:next w:val="ac"/>
    <w:link w:val="Char3"/>
    <w:uiPriority w:val="99"/>
    <w:semiHidden/>
    <w:unhideWhenUsed/>
    <w:rsid w:val="001D1AC4"/>
    <w:rPr>
      <w:b/>
      <w:bCs/>
    </w:rPr>
  </w:style>
  <w:style w:type="character" w:customStyle="1" w:styleId="Char3">
    <w:name w:val="Θέμα σχολίου Char"/>
    <w:basedOn w:val="Char2"/>
    <w:link w:val="ad"/>
    <w:uiPriority w:val="99"/>
    <w:semiHidden/>
    <w:rsid w:val="001D1AC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ofia\Downloads\LETTER_a4_G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290539-B5A7-4037-8244-CA4A2E618C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LETTER_a4_GR</Template>
  <TotalTime>3</TotalTime>
  <Pages>8</Pages>
  <Words>2237</Words>
  <Characters>12084</Characters>
  <Application>Microsoft Office Word</Application>
  <DocSecurity>0</DocSecurity>
  <Lines>100</Lines>
  <Paragraphs>28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MALA</Company>
  <LinksUpToDate>false</LinksUpToDate>
  <CharactersWithSpaces>14293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Sofia</dc:creator>
  <cp:keywords/>
  <dc:description/>
  <cp:lastModifiedBy>ΑΥΓΗΤΙΔΟΥ ΣΟΦΙΑ</cp:lastModifiedBy>
  <cp:revision>2</cp:revision>
  <dcterms:created xsi:type="dcterms:W3CDTF">2023-06-07T10:54:00Z</dcterms:created>
  <dcterms:modified xsi:type="dcterms:W3CDTF">2023-06-07T10:54:00Z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a3a6fa54aba947c15c68afa6a88869347f0536c5c199fc1894387373e15362a1</vt:lpwstr>
  </property>
  <property fmtid="{D5CDD505-2E9C-101B-9397-08002B2CF9AE}" pid="3" name="ZOTERO_PREF_1">
    <vt:lpwstr>&lt;data data-version="3" zotero-version="6.0.26"&gt;&lt;session id="HAKxDJiA"/&gt;&lt;style id="http://www.zotero.org/styles/apa" locale="en-GB" hasBibliography="1" bibliographyStyleHasBeenSet="1"/&gt;&lt;prefs&gt;&lt;pref name="fieldType" value="Field"/&gt;&lt;/prefs&gt;&lt;/data&gt;</vt:lpwstr>
  </property>
</Properties>
</file>